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F757E" w14:textId="49E769A4" w:rsidR="002A012C" w:rsidRPr="00FE44B0" w:rsidRDefault="005D753B" w:rsidP="00947206">
      <w:pPr>
        <w:spacing w:before="0" w:after="0" w:line="240" w:lineRule="auto"/>
        <w:ind w:left="1440" w:hanging="1440"/>
        <w:rPr>
          <w:rFonts w:ascii="Tahoma" w:hAnsi="Tahoma" w:cs="Tahoma"/>
          <w:noProof/>
          <w:color w:val="0673A5" w:themeColor="text2" w:themeShade="BF"/>
          <w:cs/>
          <w:lang w:bidi="th-TH"/>
        </w:rPr>
      </w:pPr>
      <w:r>
        <w:rPr>
          <w:rFonts w:ascii="Tahoma" w:hAnsi="Tahoma" w:cs="Tahoma"/>
          <w:noProof/>
          <w:color w:val="0673A5" w:themeColor="text2" w:themeShade="BF"/>
          <w:lang w:eastAsia="en-US" w:bidi="th-TH"/>
        </w:rPr>
        <w:drawing>
          <wp:anchor distT="0" distB="0" distL="114300" distR="114300" simplePos="0" relativeHeight="251797504" behindDoc="0" locked="0" layoutInCell="1" allowOverlap="1" wp14:anchorId="1EE7F4A7" wp14:editId="2D3275A3">
            <wp:simplePos x="0" y="0"/>
            <wp:positionH relativeFrom="margin">
              <wp:align>center</wp:align>
            </wp:positionH>
            <wp:positionV relativeFrom="margin">
              <wp:posOffset>-285115</wp:posOffset>
            </wp:positionV>
            <wp:extent cx="6888480" cy="6888480"/>
            <wp:effectExtent l="0" t="0" r="762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vers in Turkey 2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349">
        <w:rPr>
          <w:rFonts w:ascii="Tahoma" w:hAnsi="Tahoma" w:cs="Tahoma"/>
          <w:noProof/>
          <w:color w:val="0673A5" w:themeColor="text2" w:themeShade="BF"/>
          <w:lang w:eastAsia="en-US" w:bidi="th-TH"/>
        </w:rPr>
        <w:drawing>
          <wp:inline distT="0" distB="0" distL="0" distR="0" wp14:anchorId="419B1E42" wp14:editId="3744FBD1">
            <wp:extent cx="6647815" cy="290258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urkey_map_tours1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C3CB" w14:textId="77777777" w:rsidR="00964349" w:rsidRPr="00FE44B0" w:rsidRDefault="00964349" w:rsidP="00964349">
      <w:pPr>
        <w:spacing w:before="0" w:after="0" w:line="240" w:lineRule="auto"/>
        <w:ind w:left="1440" w:hanging="1440"/>
        <w:jc w:val="center"/>
        <w:rPr>
          <w:rFonts w:ascii="Tahoma" w:hAnsi="Tahoma" w:cs="Tahoma"/>
          <w:noProof/>
          <w:color w:val="0673A5" w:themeColor="text2" w:themeShade="BF"/>
          <w:cs/>
          <w:lang w:val="th-TH" w:bidi="th-TH"/>
        </w:rPr>
      </w:pPr>
      <w:bookmarkStart w:id="0" w:name="_Hlk87370477"/>
      <w:bookmarkEnd w:id="0"/>
    </w:p>
    <w:p w14:paraId="7DCD0641" w14:textId="77777777" w:rsidR="00964349" w:rsidRPr="00FE44B0" w:rsidRDefault="00964349" w:rsidP="00964349">
      <w:pPr>
        <w:pStyle w:val="Heading1"/>
        <w:spacing w:before="0" w:line="240" w:lineRule="auto"/>
        <w:ind w:left="1440" w:hanging="1440"/>
        <w:rPr>
          <w:rFonts w:ascii="Tahoma" w:hAnsi="Tahoma" w:cs="Tahoma"/>
          <w:lang w:bidi="th-TH"/>
        </w:rPr>
      </w:pPr>
      <w:r w:rsidRPr="00FE44B0">
        <w:rPr>
          <w:rFonts w:ascii="Tahoma" w:hAnsi="Tahoma" w:cs="Tahoma"/>
          <w:cs/>
          <w:lang w:bidi="th-TH"/>
        </w:rPr>
        <w:t>จุดเด่น</w:t>
      </w:r>
    </w:p>
    <w:p w14:paraId="3D75DEB4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พักโรงแรม </w:t>
      </w:r>
      <w:r w:rsidRPr="00FE44B0">
        <w:rPr>
          <w:rFonts w:ascii="Tahoma" w:hAnsi="Tahoma" w:cs="Tahoma"/>
          <w:color w:val="FF0000"/>
          <w:cs/>
          <w:lang w:bidi="th-TH"/>
        </w:rPr>
        <w:t>4-</w:t>
      </w:r>
      <w:r w:rsidRPr="00FE44B0">
        <w:rPr>
          <w:rFonts w:ascii="Tahoma" w:hAnsi="Tahoma" w:cs="Tahoma"/>
          <w:color w:val="FF0000"/>
          <w:lang w:bidi="th-TH"/>
        </w:rPr>
        <w:t xml:space="preserve">5 </w:t>
      </w:r>
      <w:r w:rsidRPr="00FE44B0">
        <w:rPr>
          <w:rFonts w:ascii="Tahoma" w:hAnsi="Tahoma" w:cs="Tahoma"/>
          <w:color w:val="FF0000"/>
          <w:cs/>
          <w:lang w:bidi="th-TH"/>
        </w:rPr>
        <w:t>ดาว</w:t>
      </w:r>
      <w:r w:rsidRPr="00FE44B0">
        <w:rPr>
          <w:rFonts w:ascii="Tahoma" w:hAnsi="Tahoma" w:cs="Tahoma"/>
          <w:color w:val="FF000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และ</w:t>
      </w:r>
      <w:r w:rsidRPr="00FE44B0">
        <w:rPr>
          <w:rFonts w:ascii="Tahoma" w:hAnsi="Tahoma" w:cs="Tahoma"/>
          <w:color w:val="FF0000"/>
          <w:cs/>
          <w:lang w:bidi="th-TH"/>
        </w:rPr>
        <w:t>โรงแรมสไตล์ถ้ำ</w:t>
      </w:r>
      <w:r w:rsidRPr="00FE44B0">
        <w:rPr>
          <w:rFonts w:ascii="Tahoma" w:hAnsi="Tahoma" w:cs="Tahoma"/>
          <w:color w:val="FF0000"/>
          <w:lang w:bidi="th-TH"/>
        </w:rPr>
        <w:t xml:space="preserve"> 1 </w:t>
      </w:r>
      <w:r w:rsidRPr="00FE44B0">
        <w:rPr>
          <w:rFonts w:ascii="Tahoma" w:hAnsi="Tahoma" w:cs="Tahoma"/>
          <w:color w:val="FF0000"/>
          <w:cs/>
          <w:lang w:bidi="th-TH"/>
        </w:rPr>
        <w:t>คืน</w:t>
      </w:r>
    </w:p>
    <w:p w14:paraId="6DED793A" w14:textId="77777777" w:rsidR="00964349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เที่ยวไม่เหนื่อยบินภายใน </w:t>
      </w:r>
      <w:r w:rsidRPr="00FE44B0">
        <w:rPr>
          <w:rFonts w:ascii="Tahoma" w:hAnsi="Tahoma" w:cs="Tahoma"/>
          <w:color w:val="002060"/>
          <w:lang w:bidi="th-TH"/>
        </w:rPr>
        <w:t xml:space="preserve">1 </w:t>
      </w:r>
      <w:r w:rsidRPr="00FE44B0">
        <w:rPr>
          <w:rFonts w:ascii="Tahoma" w:hAnsi="Tahoma" w:cs="Tahoma"/>
          <w:color w:val="002060"/>
          <w:cs/>
          <w:lang w:bidi="th-TH"/>
        </w:rPr>
        <w:t>เที่ยว (</w:t>
      </w:r>
      <w:r w:rsidRPr="00FE44B0">
        <w:rPr>
          <w:rFonts w:ascii="Tahoma" w:hAnsi="Tahoma" w:cs="Tahoma"/>
          <w:color w:val="002060"/>
          <w:lang w:bidi="th-TH"/>
        </w:rPr>
        <w:t>Turkish Airlines)</w:t>
      </w:r>
    </w:p>
    <w:p w14:paraId="4A509E1B" w14:textId="77777777" w:rsidR="00964349" w:rsidRPr="007F3157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  <w:sz w:val="28"/>
          <w:szCs w:val="28"/>
        </w:rPr>
      </w:pPr>
      <w:r w:rsidRPr="007F3157">
        <w:rPr>
          <w:rFonts w:ascii="Tahoma" w:hAnsi="Tahoma" w:cs="Tahoma"/>
          <w:color w:val="002060"/>
          <w:sz w:val="28"/>
          <w:szCs w:val="28"/>
          <w:cs/>
          <w:lang w:bidi="th-TH"/>
        </w:rPr>
        <w:t xml:space="preserve">ชม </w:t>
      </w:r>
      <w:r w:rsidRPr="007F3157">
        <w:rPr>
          <w:rFonts w:ascii="Tahoma" w:hAnsi="Tahoma" w:cs="Tahoma"/>
          <w:color w:val="0000FF"/>
          <w:sz w:val="28"/>
          <w:szCs w:val="28"/>
          <w:cs/>
          <w:lang w:bidi="th-TH"/>
        </w:rPr>
        <w:t>สุเหร่าสีน้ำเงิน-ฮิปโปโดรม-พระราชวังทอปกาปึ-ล่องเรือช่องแคบบอสฟอรัส</w:t>
      </w:r>
    </w:p>
    <w:p w14:paraId="11CE4B5A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ชมดินแดนแห่งเทพนิยาย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คัปปาโดเกีย  </w:t>
      </w:r>
    </w:p>
    <w:p w14:paraId="322D717F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ชมดินแดนอันน่าอัศจรรย์ </w:t>
      </w:r>
      <w:r w:rsidRPr="00FE44B0">
        <w:rPr>
          <w:rFonts w:ascii="Tahoma" w:hAnsi="Tahoma" w:cs="Tahoma"/>
          <w:color w:val="FF0000"/>
          <w:cs/>
          <w:lang w:bidi="th-TH"/>
        </w:rPr>
        <w:t>ปามุคคาเล่ (ปราสาทปุยฝ้าย)</w:t>
      </w:r>
    </w:p>
    <w:p w14:paraId="1467D8A6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ชม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โชว์ระบำหน้าท้อง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สไตล์พื้นเมือง ประเทศตุรกี </w:t>
      </w:r>
    </w:p>
    <w:p w14:paraId="6EEF2507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ชม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โรงงานเครื่องหนัง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ซึ่งมีชื่อเสียงโด่งดังของ ประเทศตุรกี </w:t>
      </w:r>
    </w:p>
    <w:p w14:paraId="676C7DBE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ชมสัญลักษณ์อันชาญฉลาดด้านกลศึกของนักรบโบราณ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ม้าไม้จำลองแห่งเมืองทรอย </w:t>
      </w:r>
    </w:p>
    <w:p w14:paraId="4820DA22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ชมเมืองอันรุ่งเรืองในอดีตกาล ที่ปัจจุบันคงไว้เพียงซากปรักหักพัง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เมืองเอฟฟิซุส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และ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เมืองเปอร์กามัม </w:t>
      </w:r>
    </w:p>
    <w:p w14:paraId="2F5D2AB6" w14:textId="77777777" w:rsidR="00964349" w:rsidRPr="00FE44B0" w:rsidRDefault="00964349" w:rsidP="00964349">
      <w:pPr>
        <w:pStyle w:val="ListParagraph"/>
        <w:numPr>
          <w:ilvl w:val="0"/>
          <w:numId w:val="35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ชม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บ้านของพระแม่มารี </w:t>
      </w:r>
      <w:r w:rsidRPr="00FE44B0">
        <w:rPr>
          <w:rFonts w:ascii="Tahoma" w:hAnsi="Tahoma" w:cs="Tahoma"/>
          <w:color w:val="002060"/>
          <w:cs/>
          <w:lang w:bidi="th-TH"/>
        </w:rPr>
        <w:t>ซึ่งเชื่อกันว่าเป็นที่สุดท้ายที่พระแม่มารีอาศัยอยู่</w:t>
      </w:r>
    </w:p>
    <w:p w14:paraId="243C5239" w14:textId="77777777" w:rsidR="00964349" w:rsidRPr="00FD1754" w:rsidRDefault="00964349" w:rsidP="00964349">
      <w:pPr>
        <w:pStyle w:val="ListParagraph"/>
        <w:numPr>
          <w:ilvl w:val="0"/>
          <w:numId w:val="35"/>
        </w:numPr>
        <w:tabs>
          <w:tab w:val="left" w:pos="4860"/>
        </w:tabs>
        <w:spacing w:before="0" w:after="0" w:line="240" w:lineRule="auto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ช้อปปิ้งสินค้าพื้นเมืองคุณภาพที่ </w:t>
      </w:r>
      <w:r w:rsidRPr="00FE44B0">
        <w:rPr>
          <w:rFonts w:ascii="Tahoma" w:hAnsi="Tahoma" w:cs="Tahoma"/>
          <w:color w:val="FF0000"/>
          <w:cs/>
          <w:lang w:bidi="th-TH"/>
        </w:rPr>
        <w:t>ตลาดสไปซ์</w:t>
      </w:r>
      <w:r>
        <w:rPr>
          <w:rFonts w:ascii="Tahoma" w:hAnsi="Tahoma" w:cs="Tahoma" w:hint="cs"/>
          <w:color w:val="FF0000"/>
          <w:cs/>
          <w:lang w:bidi="th-TH"/>
        </w:rPr>
        <w:t xml:space="preserve"> และ</w:t>
      </w:r>
      <w:r w:rsidRPr="008631FC">
        <w:rPr>
          <w:rFonts w:asciiTheme="minorBidi" w:hAnsiTheme="minorBidi"/>
          <w:color w:val="002060"/>
          <w:sz w:val="24"/>
          <w:szCs w:val="24"/>
          <w:cs/>
          <w:lang w:bidi="th-TH"/>
        </w:rPr>
        <w:t xml:space="preserve">ย่าน </w:t>
      </w:r>
      <w:r w:rsidRPr="008631FC">
        <w:rPr>
          <w:rFonts w:ascii="Tahoma" w:hAnsi="Tahoma" w:cs="Tahoma"/>
          <w:b/>
          <w:bCs/>
          <w:color w:val="FF0000"/>
          <w:lang w:bidi="th-TH"/>
        </w:rPr>
        <w:t>TAKSIM SQUARE</w:t>
      </w:r>
    </w:p>
    <w:p w14:paraId="4CD5B483" w14:textId="253C4A54" w:rsidR="00FD1754" w:rsidRDefault="00FD1754" w:rsidP="00B86477">
      <w:pPr>
        <w:tabs>
          <w:tab w:val="left" w:pos="4860"/>
        </w:tabs>
        <w:spacing w:before="0" w:after="0" w:line="240" w:lineRule="auto"/>
        <w:ind w:left="360"/>
        <w:rPr>
          <w:rFonts w:ascii="Tahoma" w:hAnsi="Tahoma" w:cs="Tahoma"/>
          <w:color w:val="002060"/>
          <w:lang w:bidi="th-TH"/>
        </w:rPr>
      </w:pPr>
    </w:p>
    <w:p w14:paraId="14FC4D0A" w14:textId="77777777" w:rsidR="00B86477" w:rsidRPr="00B86477" w:rsidRDefault="00B86477" w:rsidP="00B86477">
      <w:pPr>
        <w:tabs>
          <w:tab w:val="left" w:pos="4860"/>
        </w:tabs>
        <w:spacing w:before="0" w:after="0" w:line="240" w:lineRule="auto"/>
        <w:ind w:left="360"/>
        <w:rPr>
          <w:rFonts w:ascii="Tahoma" w:hAnsi="Tahoma" w:cs="Tahoma"/>
          <w:color w:val="002060"/>
          <w:lang w:bidi="th-TH"/>
        </w:rPr>
      </w:pPr>
    </w:p>
    <w:p w14:paraId="2240E378" w14:textId="75790FA6" w:rsidR="009A0692" w:rsidRPr="00FE44B0" w:rsidRDefault="00BE1CA9" w:rsidP="00947206">
      <w:pPr>
        <w:pStyle w:val="Heading1"/>
        <w:tabs>
          <w:tab w:val="left" w:pos="2940"/>
        </w:tabs>
        <w:spacing w:before="0" w:line="240" w:lineRule="auto"/>
        <w:ind w:left="1440" w:hanging="1440"/>
        <w:rPr>
          <w:rStyle w:val="BookTitle"/>
          <w:rFonts w:ascii="Tahoma" w:hAnsi="Tahoma" w:cs="Tahoma"/>
          <w:b w:val="0"/>
          <w:bCs w:val="0"/>
          <w:lang w:bidi="th-TH"/>
        </w:rPr>
      </w:pPr>
      <w:r w:rsidRPr="00FE44B0">
        <w:rPr>
          <w:rFonts w:ascii="Tahoma" w:hAnsi="Tahoma" w:cs="Tahoma"/>
          <w:cs/>
          <w:lang w:bidi="th-TH"/>
        </w:rPr>
        <w:t>กำหนดการเดินทาง</w:t>
      </w:r>
      <w:r w:rsidR="00DB5DAA" w:rsidRPr="00FE44B0">
        <w:rPr>
          <w:rFonts w:ascii="Tahoma" w:hAnsi="Tahoma" w:cs="Tahoma"/>
          <w:cs/>
          <w:lang w:bidi="th-TH"/>
        </w:rPr>
        <w:tab/>
      </w:r>
    </w:p>
    <w:p w14:paraId="2E632AF1" w14:textId="77777777" w:rsidR="00316D3D" w:rsidRPr="00FE44B0" w:rsidRDefault="00316D3D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</w:rPr>
      </w:pPr>
    </w:p>
    <w:tbl>
      <w:tblPr>
        <w:tblStyle w:val="PlainTable1"/>
        <w:tblW w:w="0" w:type="auto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1777"/>
        <w:gridCol w:w="8682"/>
      </w:tblGrid>
      <w:tr w:rsidR="00316D3D" w:rsidRPr="00FE44B0" w14:paraId="43116722" w14:textId="77777777" w:rsidTr="00CD4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shd w:val="clear" w:color="auto" w:fill="CAE57B" w:themeFill="accent2" w:themeFillTint="99"/>
            <w:vAlign w:val="center"/>
          </w:tcPr>
          <w:p w14:paraId="2D7329CE" w14:textId="44A68942" w:rsidR="00316D3D" w:rsidRPr="00FE44B0" w:rsidRDefault="00316D3D" w:rsidP="00947206">
            <w:pPr>
              <w:spacing w:before="0"/>
              <w:ind w:left="1440" w:hanging="144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76867527"/>
                <w:placeholder>
                  <w:docPart w:val="B0FE066842A74F1DB2333B37C577CD3D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5A7E4B" w:rsidRPr="00FE44B0">
                  <w:rPr>
                    <w:rFonts w:ascii="Tahoma" w:hAnsi="Tahoma" w:cs="Tahoma"/>
                    <w:b w:val="0"/>
                    <w:bCs w:val="0"/>
                    <w:color w:val="002060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483" w:type="dxa"/>
            <w:shd w:val="clear" w:color="auto" w:fill="CAE57B" w:themeFill="accent2" w:themeFillTint="99"/>
            <w:vAlign w:val="center"/>
          </w:tcPr>
          <w:p w14:paraId="36179DE7" w14:textId="52A6C8A3" w:rsidR="00316D3D" w:rsidRPr="00FE44B0" w:rsidRDefault="00A0447B" w:rsidP="00947206">
            <w:pPr>
              <w:spacing w:before="0"/>
              <w:ind w:left="1440" w:hanging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  <w:rtl/>
                <w:cs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สมุทรปราการ (ท่าอากาศยาน สุวรรณภูมิ)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r w:rsidR="00CD4912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–</w:t>
            </w:r>
            <w:r w:rsidR="00B73104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 </w:t>
            </w:r>
            <w:r w:rsidR="00FC7767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เมืองอิสตันบูล</w:t>
            </w:r>
            <w:r w:rsidR="00CD4912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 (ประเทศตุรกี)</w:t>
            </w:r>
          </w:p>
        </w:tc>
      </w:tr>
    </w:tbl>
    <w:p w14:paraId="220F2A0C" w14:textId="4F171AFE" w:rsidR="002F7C72" w:rsidRPr="00FE44B0" w:rsidRDefault="009A0A30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0</w:t>
      </w:r>
      <w:r w:rsidR="00FC7767" w:rsidRPr="00FE44B0">
        <w:rPr>
          <w:rFonts w:ascii="Tahoma" w:hAnsi="Tahoma" w:cs="Tahoma"/>
          <w:color w:val="002060"/>
          <w:lang w:bidi="th-TH"/>
        </w:rPr>
        <w:t>6</w:t>
      </w:r>
      <w:r w:rsidRPr="00FE44B0">
        <w:rPr>
          <w:rFonts w:ascii="Tahoma" w:hAnsi="Tahoma" w:cs="Tahoma"/>
          <w:color w:val="002060"/>
        </w:rPr>
        <w:t>:</w:t>
      </w:r>
      <w:r w:rsidR="00FC7767" w:rsidRPr="00FE44B0">
        <w:rPr>
          <w:rFonts w:ascii="Tahoma" w:hAnsi="Tahoma" w:cs="Tahoma"/>
          <w:color w:val="002060"/>
          <w:lang w:bidi="th-TH"/>
        </w:rPr>
        <w:t>3</w:t>
      </w:r>
      <w:r w:rsidRPr="00FE44B0">
        <w:rPr>
          <w:rFonts w:ascii="Tahoma" w:hAnsi="Tahoma" w:cs="Tahoma"/>
          <w:color w:val="002060"/>
        </w:rPr>
        <w:t xml:space="preserve">0 </w:t>
      </w:r>
      <w:r w:rsidRPr="00FE44B0">
        <w:rPr>
          <w:rFonts w:ascii="Tahoma" w:hAnsi="Tahoma" w:cs="Tahoma"/>
          <w:color w:val="002060"/>
          <w:cs/>
          <w:lang w:bidi="th-TH"/>
        </w:rPr>
        <w:t>น.</w:t>
      </w:r>
      <w:r w:rsidRPr="00FE44B0">
        <w:rPr>
          <w:rFonts w:ascii="Tahoma" w:hAnsi="Tahoma" w:cs="Tahoma"/>
          <w:color w:val="002060"/>
          <w:cs/>
          <w:lang w:bidi="th-TH"/>
        </w:rPr>
        <w:tab/>
        <w:t>คณะพร้อมกัน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ณ ท่าอากาศยาน </w:t>
      </w:r>
      <w:sdt>
        <w:sdtPr>
          <w:rPr>
            <w:rFonts w:ascii="Tahoma" w:hAnsi="Tahoma" w:cs="Tahoma"/>
            <w:color w:val="002060"/>
            <w:cs/>
            <w:lang w:bidi="th-TH"/>
          </w:rPr>
          <w:alias w:val="กรุณาเลือกสนามบิน"/>
          <w:tag w:val="กรุณาเลือกสนามบิน"/>
          <w:id w:val="809594033"/>
          <w:placeholder>
            <w:docPart w:val="68F41F837C8F4AEDAA707D1CDA881FA4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Pr="00FE44B0">
            <w:rPr>
              <w:rFonts w:ascii="Tahoma" w:hAnsi="Tahoma" w:cs="Tahoma"/>
              <w:color w:val="002060"/>
              <w:cs/>
              <w:lang w:bidi="th-TH"/>
            </w:rPr>
            <w:t>สุวรรณภูมิ</w:t>
          </w:r>
        </w:sdtContent>
      </w:sdt>
      <w:r w:rsidRPr="00FE44B0">
        <w:rPr>
          <w:rFonts w:ascii="Tahoma" w:hAnsi="Tahoma" w:cs="Tahoma"/>
          <w:color w:val="002060"/>
          <w:cs/>
          <w:lang w:bidi="th-TH"/>
        </w:rPr>
        <w:t xml:space="preserve"> อาคารผู้โดยสารขาออก ชั้น </w:t>
      </w:r>
      <w:sdt>
        <w:sdtPr>
          <w:rPr>
            <w:rFonts w:ascii="Tahoma" w:hAnsi="Tahoma" w:cs="Tahoma"/>
            <w:color w:val="002060"/>
          </w:rPr>
          <w:alias w:val="กรุณาเลือกชั้น"/>
          <w:tag w:val="เลือกวัน"/>
          <w:id w:val="484358616"/>
          <w:placeholder>
            <w:docPart w:val="7BD54A2AF34E46D9A52302BA39637B51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Pr="00FE44B0">
            <w:rPr>
              <w:rFonts w:ascii="Tahoma" w:hAnsi="Tahoma" w:cs="Tahoma"/>
              <w:color w:val="002060"/>
            </w:rPr>
            <w:t>4</w:t>
          </w:r>
        </w:sdtContent>
      </w:sdt>
      <w:r w:rsidRPr="00FE44B0">
        <w:rPr>
          <w:rFonts w:ascii="Tahoma" w:hAnsi="Tahoma" w:cs="Tahoma"/>
          <w:color w:val="002060"/>
          <w:cs/>
          <w:lang w:bidi="th-TH"/>
        </w:rPr>
        <w:t xml:space="preserve"> ประตูทางเข้า </w:t>
      </w:r>
      <w:sdt>
        <w:sdtPr>
          <w:rPr>
            <w:rFonts w:ascii="Tahoma" w:hAnsi="Tahoma" w:cs="Tahoma"/>
            <w:color w:val="002060"/>
          </w:rPr>
          <w:alias w:val="กรุณาเลือกประตู"/>
          <w:tag w:val="เลือกวัน"/>
          <w:id w:val="181097031"/>
          <w:placeholder>
            <w:docPart w:val="D16E485D865B4A33B8BCFE59B45D960E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Pr="00FE44B0">
            <w:rPr>
              <w:rFonts w:ascii="Tahoma" w:hAnsi="Tahoma" w:cs="Tahoma"/>
              <w:color w:val="002060"/>
            </w:rPr>
            <w:t>8</w:t>
          </w:r>
        </w:sdtContent>
      </w:sdt>
      <w:r w:rsidRPr="00FE44B0">
        <w:rPr>
          <w:rFonts w:ascii="Tahoma" w:hAnsi="Tahoma" w:cs="Tahoma"/>
          <w:color w:val="002060"/>
          <w:cs/>
          <w:lang w:bidi="th-TH"/>
        </w:rPr>
        <w:t xml:space="preserve"> เคาน์เตอร์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="00407B65" w:rsidRPr="00FE44B0">
        <w:rPr>
          <w:rFonts w:ascii="Tahoma" w:hAnsi="Tahoma" w:cs="Tahoma"/>
          <w:color w:val="FF0000"/>
          <w:lang w:bidi="th-TH"/>
        </w:rPr>
        <w:t>S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สายการบิน </w:t>
      </w:r>
      <w:r w:rsidR="00407B65" w:rsidRPr="00FE44B0">
        <w:rPr>
          <w:rFonts w:ascii="Tahoma" w:hAnsi="Tahoma" w:cs="Tahoma"/>
          <w:color w:val="FF0000"/>
          <w:lang w:bidi="th-TH"/>
        </w:rPr>
        <w:t xml:space="preserve">MAHAN AIR </w:t>
      </w:r>
      <w:r w:rsidRPr="00FE44B0">
        <w:rPr>
          <w:rFonts w:ascii="Tahoma" w:hAnsi="Tahoma" w:cs="Tahoma"/>
          <w:color w:val="002060"/>
          <w:cs/>
          <w:lang w:bidi="th-TH"/>
        </w:rPr>
        <w:t>โดยมีเจ้าหน้าที่ของบริษัทฯ คอยให้การต้อนรับ</w:t>
      </w:r>
      <w:r w:rsidR="002F7C72" w:rsidRPr="00FE44B0">
        <w:rPr>
          <w:rFonts w:ascii="Tahoma" w:hAnsi="Tahoma" w:cs="Tahoma"/>
          <w:color w:val="FF0000"/>
          <w:lang w:bidi="th-TH"/>
        </w:rPr>
        <w:t xml:space="preserve"> </w:t>
      </w:r>
    </w:p>
    <w:p w14:paraId="5CC45A25" w14:textId="3A4486F8" w:rsidR="009A0A30" w:rsidRPr="00FE44B0" w:rsidRDefault="00274550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09</w:t>
      </w:r>
      <w:r w:rsidR="009A0A30" w:rsidRPr="00FE44B0">
        <w:rPr>
          <w:rFonts w:ascii="Tahoma" w:hAnsi="Tahoma" w:cs="Tahoma"/>
          <w:color w:val="002060"/>
          <w:lang w:bidi="th-TH"/>
        </w:rPr>
        <w:t>:</w:t>
      </w:r>
      <w:r w:rsidR="00134CD7">
        <w:rPr>
          <w:rFonts w:ascii="Tahoma" w:hAnsi="Tahoma" w:cs="Tahoma" w:hint="cs"/>
          <w:color w:val="002060"/>
          <w:cs/>
          <w:lang w:bidi="th-TH"/>
        </w:rPr>
        <w:t>20</w:t>
      </w:r>
      <w:r w:rsidR="009A0A30" w:rsidRPr="00FE44B0">
        <w:rPr>
          <w:rFonts w:ascii="Tahoma" w:hAnsi="Tahoma" w:cs="Tahoma"/>
          <w:color w:val="002060"/>
        </w:rPr>
        <w:t xml:space="preserve"> </w:t>
      </w:r>
      <w:r w:rsidR="009A0A30" w:rsidRPr="00FE44B0">
        <w:rPr>
          <w:rFonts w:ascii="Tahoma" w:hAnsi="Tahoma" w:cs="Tahoma"/>
          <w:color w:val="002060"/>
          <w:cs/>
          <w:lang w:bidi="th-TH"/>
        </w:rPr>
        <w:t>น.</w:t>
      </w:r>
      <w:r w:rsidR="009A0A30" w:rsidRPr="00FE44B0">
        <w:rPr>
          <w:rFonts w:ascii="Tahoma" w:hAnsi="Tahoma" w:cs="Tahoma"/>
          <w:color w:val="002060"/>
          <w:rtl/>
          <w:cs/>
        </w:rPr>
        <w:tab/>
      </w:r>
      <w:r w:rsidR="009A0A30" w:rsidRPr="00FE44B0">
        <w:rPr>
          <w:rFonts w:ascii="Tahoma" w:hAnsi="Tahoma" w:cs="Tahoma"/>
          <w:color w:val="002060"/>
          <w:cs/>
          <w:lang w:bidi="th-TH"/>
        </w:rPr>
        <w:t xml:space="preserve">ออกเดินทางสู่ </w:t>
      </w:r>
      <w:r w:rsidR="00407B65" w:rsidRPr="00FE44B0">
        <w:rPr>
          <w:rFonts w:ascii="Tahoma" w:hAnsi="Tahoma" w:cs="Tahoma"/>
          <w:color w:val="002060"/>
          <w:cs/>
          <w:lang w:bidi="th-TH"/>
        </w:rPr>
        <w:t xml:space="preserve">ท่าอากาศยาน </w:t>
      </w:r>
      <w:r w:rsidR="00407B65" w:rsidRPr="00FE44B0">
        <w:rPr>
          <w:rFonts w:ascii="Tahoma" w:hAnsi="Tahoma" w:cs="Tahoma"/>
          <w:color w:val="FF0000"/>
          <w:cs/>
          <w:lang w:bidi="th-TH"/>
        </w:rPr>
        <w:t xml:space="preserve">นานาชาติอิหม่ามโคไมนี ประเทศอิหร่าน </w:t>
      </w:r>
      <w:r w:rsidR="00407B65" w:rsidRPr="00FE44B0">
        <w:rPr>
          <w:rFonts w:ascii="Tahoma" w:hAnsi="Tahoma" w:cs="Tahoma"/>
          <w:color w:val="002060"/>
          <w:cs/>
          <w:lang w:bidi="th-TH"/>
        </w:rPr>
        <w:t xml:space="preserve">โดยเที่ยวบินที่ </w:t>
      </w:r>
      <w:r w:rsidR="00407B65" w:rsidRPr="00FE44B0">
        <w:rPr>
          <w:rFonts w:ascii="Tahoma" w:hAnsi="Tahoma" w:cs="Tahoma"/>
          <w:color w:val="FF0000"/>
        </w:rPr>
        <w:t>W</w:t>
      </w:r>
      <w:r w:rsidR="00407B65" w:rsidRPr="00FE44B0">
        <w:rPr>
          <w:rFonts w:ascii="Tahoma" w:hAnsi="Tahoma" w:cs="Tahoma"/>
          <w:color w:val="FF0000"/>
          <w:cs/>
          <w:lang w:bidi="th-TH"/>
        </w:rPr>
        <w:t>5050</w:t>
      </w:r>
      <w:r w:rsidR="000144C2" w:rsidRPr="00FE44B0">
        <w:rPr>
          <w:rFonts w:ascii="Tahoma" w:hAnsi="Tahoma" w:cs="Tahoma"/>
          <w:color w:val="002060"/>
          <w:cs/>
          <w:lang w:bidi="th-TH"/>
        </w:rPr>
        <w:tab/>
      </w:r>
      <w:r w:rsidR="000144C2" w:rsidRPr="00FE44B0">
        <w:rPr>
          <w:rFonts w:ascii="Tahoma" w:hAnsi="Tahoma" w:cs="Tahoma"/>
          <w:color w:val="FF0000"/>
          <w:cs/>
          <w:lang w:bidi="th-TH"/>
        </w:rPr>
        <w:t xml:space="preserve">(ใช้เวลาบิน </w:t>
      </w:r>
      <w:r w:rsidR="0060424B" w:rsidRPr="00FE44B0">
        <w:rPr>
          <w:rFonts w:ascii="Tahoma" w:hAnsi="Tahoma" w:cs="Tahoma"/>
          <w:color w:val="FF0000"/>
          <w:lang w:bidi="th-TH"/>
        </w:rPr>
        <w:t>7</w:t>
      </w:r>
      <w:r w:rsidR="000144C2" w:rsidRPr="00FE44B0">
        <w:rPr>
          <w:rFonts w:ascii="Tahoma" w:hAnsi="Tahoma" w:cs="Tahoma"/>
          <w:color w:val="FF0000"/>
          <w:lang w:bidi="th-TH"/>
        </w:rPr>
        <w:t>.</w:t>
      </w:r>
      <w:r w:rsidR="0060424B" w:rsidRPr="00FE44B0">
        <w:rPr>
          <w:rFonts w:ascii="Tahoma" w:hAnsi="Tahoma" w:cs="Tahoma"/>
          <w:color w:val="FF0000"/>
          <w:lang w:bidi="th-TH"/>
        </w:rPr>
        <w:t>45</w:t>
      </w:r>
      <w:r w:rsidR="000144C2" w:rsidRPr="00FE44B0">
        <w:rPr>
          <w:rFonts w:ascii="Tahoma" w:hAnsi="Tahoma" w:cs="Tahoma"/>
          <w:color w:val="FF0000"/>
          <w:lang w:bidi="th-TH"/>
        </w:rPr>
        <w:t xml:space="preserve"> </w:t>
      </w:r>
      <w:r w:rsidR="000144C2" w:rsidRPr="00FE44B0">
        <w:rPr>
          <w:rFonts w:ascii="Tahoma" w:hAnsi="Tahoma" w:cs="Tahoma"/>
          <w:color w:val="FF0000"/>
          <w:cs/>
          <w:lang w:bidi="th-TH"/>
        </w:rPr>
        <w:t>ชม.)</w:t>
      </w:r>
      <w:r w:rsidR="009A0A30" w:rsidRPr="00FE44B0">
        <w:rPr>
          <w:rFonts w:ascii="Tahoma" w:hAnsi="Tahoma" w:cs="Tahoma"/>
          <w:color w:val="FF0000"/>
          <w:lang w:bidi="th-TH"/>
        </w:rPr>
        <w:t xml:space="preserve"> </w:t>
      </w:r>
    </w:p>
    <w:p w14:paraId="23491E51" w14:textId="2ABF23A5" w:rsidR="009A0A30" w:rsidRPr="00FE44B0" w:rsidRDefault="00274550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14</w:t>
      </w:r>
      <w:r w:rsidR="009A0A30" w:rsidRPr="00FE44B0">
        <w:rPr>
          <w:rFonts w:ascii="Tahoma" w:hAnsi="Tahoma" w:cs="Tahoma"/>
          <w:color w:val="002060"/>
        </w:rPr>
        <w:t>:</w:t>
      </w:r>
      <w:r w:rsidR="00134CD7">
        <w:rPr>
          <w:rFonts w:ascii="Tahoma" w:hAnsi="Tahoma" w:cs="Tahoma" w:hint="cs"/>
          <w:color w:val="002060"/>
          <w:cs/>
          <w:lang w:bidi="th-TH"/>
        </w:rPr>
        <w:t>1</w:t>
      </w:r>
      <w:r w:rsidRPr="00FE44B0">
        <w:rPr>
          <w:rFonts w:ascii="Tahoma" w:hAnsi="Tahoma" w:cs="Tahoma"/>
          <w:color w:val="002060"/>
          <w:lang w:bidi="th-TH"/>
        </w:rPr>
        <w:t>0</w:t>
      </w:r>
      <w:r w:rsidR="009A0A30" w:rsidRPr="00FE44B0">
        <w:rPr>
          <w:rFonts w:ascii="Tahoma" w:hAnsi="Tahoma" w:cs="Tahoma"/>
          <w:color w:val="002060"/>
        </w:rPr>
        <w:t xml:space="preserve"> </w:t>
      </w:r>
      <w:r w:rsidR="009A0A30" w:rsidRPr="00FE44B0">
        <w:rPr>
          <w:rFonts w:ascii="Tahoma" w:hAnsi="Tahoma" w:cs="Tahoma"/>
          <w:color w:val="002060"/>
          <w:cs/>
          <w:lang w:bidi="th-TH"/>
        </w:rPr>
        <w:t>น.</w:t>
      </w:r>
      <w:r w:rsidR="009A0A30" w:rsidRPr="00FE44B0">
        <w:rPr>
          <w:rFonts w:ascii="Tahoma" w:hAnsi="Tahoma" w:cs="Tahoma"/>
          <w:color w:val="002060"/>
          <w:lang w:bidi="th-TH"/>
        </w:rPr>
        <w:t xml:space="preserve"> </w:t>
      </w:r>
      <w:r w:rsidR="009A0A30" w:rsidRPr="00FE44B0">
        <w:rPr>
          <w:rFonts w:ascii="Tahoma" w:hAnsi="Tahoma" w:cs="Tahoma"/>
          <w:color w:val="002060"/>
          <w:lang w:bidi="th-TH"/>
        </w:rPr>
        <w:tab/>
      </w:r>
      <w:r w:rsidR="009A0A30" w:rsidRPr="00FE44B0">
        <w:rPr>
          <w:rFonts w:ascii="Tahoma" w:hAnsi="Tahoma" w:cs="Tahoma"/>
          <w:color w:val="002060"/>
          <w:cs/>
          <w:lang w:bidi="th-TH"/>
        </w:rPr>
        <w:t xml:space="preserve">เดินทางถึง </w:t>
      </w:r>
      <w:r w:rsidR="00407B65" w:rsidRPr="00FE44B0">
        <w:rPr>
          <w:rFonts w:ascii="Tahoma" w:hAnsi="Tahoma" w:cs="Tahoma"/>
          <w:color w:val="002060"/>
          <w:cs/>
          <w:lang w:bidi="th-TH"/>
        </w:rPr>
        <w:t xml:space="preserve">ท่าอากาศยาน นานาชาติอิหม่ามโคไมนี ประเทศอิหร่าน </w:t>
      </w:r>
      <w:r w:rsidR="000144C2" w:rsidRPr="00FE44B0">
        <w:rPr>
          <w:rFonts w:ascii="Tahoma" w:hAnsi="Tahoma" w:cs="Tahoma"/>
          <w:color w:val="FF0000"/>
          <w:lang w:bidi="th-TH"/>
        </w:rPr>
        <w:t>(</w:t>
      </w:r>
      <w:r w:rsidR="000144C2" w:rsidRPr="00FE44B0">
        <w:rPr>
          <w:rFonts w:ascii="Tahoma" w:hAnsi="Tahoma" w:cs="Tahoma"/>
          <w:color w:val="FF0000"/>
          <w:cs/>
          <w:lang w:bidi="th-TH"/>
        </w:rPr>
        <w:t xml:space="preserve">แวะเปลี่ยนเครื่อง </w:t>
      </w:r>
      <w:r w:rsidR="00CB6D25" w:rsidRPr="00FE44B0">
        <w:rPr>
          <w:rFonts w:ascii="Tahoma" w:hAnsi="Tahoma" w:cs="Tahoma"/>
          <w:color w:val="FF0000"/>
          <w:lang w:bidi="th-TH"/>
        </w:rPr>
        <w:t>3</w:t>
      </w:r>
      <w:r w:rsidR="000144C2" w:rsidRPr="00FE44B0">
        <w:rPr>
          <w:rFonts w:ascii="Tahoma" w:hAnsi="Tahoma" w:cs="Tahoma"/>
          <w:color w:val="FF0000"/>
          <w:lang w:bidi="th-TH"/>
        </w:rPr>
        <w:t>.</w:t>
      </w:r>
      <w:r w:rsidR="00CB6D25" w:rsidRPr="00FE44B0">
        <w:rPr>
          <w:rFonts w:ascii="Tahoma" w:hAnsi="Tahoma" w:cs="Tahoma"/>
          <w:color w:val="FF0000"/>
          <w:lang w:bidi="th-TH"/>
        </w:rPr>
        <w:t>10</w:t>
      </w:r>
      <w:r w:rsidR="000144C2" w:rsidRPr="00FE44B0">
        <w:rPr>
          <w:rFonts w:ascii="Tahoma" w:hAnsi="Tahoma" w:cs="Tahoma"/>
          <w:color w:val="FF0000"/>
          <w:lang w:bidi="th-TH"/>
        </w:rPr>
        <w:t xml:space="preserve"> </w:t>
      </w:r>
      <w:r w:rsidR="000144C2" w:rsidRPr="00FE44B0">
        <w:rPr>
          <w:rFonts w:ascii="Tahoma" w:hAnsi="Tahoma" w:cs="Tahoma"/>
          <w:color w:val="FF0000"/>
          <w:cs/>
          <w:lang w:bidi="th-TH"/>
        </w:rPr>
        <w:t xml:space="preserve">ชม. เวลาท้องถิ่นช้ากว่าประเทศไทย </w:t>
      </w:r>
      <w:r w:rsidRPr="00FE44B0">
        <w:rPr>
          <w:rFonts w:ascii="Tahoma" w:hAnsi="Tahoma" w:cs="Tahoma"/>
          <w:color w:val="FF0000"/>
          <w:lang w:bidi="th-TH"/>
        </w:rPr>
        <w:t>3.3</w:t>
      </w:r>
      <w:r w:rsidR="0060424B" w:rsidRPr="00FE44B0">
        <w:rPr>
          <w:rFonts w:ascii="Tahoma" w:hAnsi="Tahoma" w:cs="Tahoma"/>
          <w:color w:val="FF0000"/>
          <w:lang w:bidi="th-TH"/>
        </w:rPr>
        <w:t>0</w:t>
      </w:r>
      <w:r w:rsidR="000144C2" w:rsidRPr="00FE44B0">
        <w:rPr>
          <w:rFonts w:ascii="Tahoma" w:hAnsi="Tahoma" w:cs="Tahoma"/>
          <w:color w:val="FF0000"/>
          <w:lang w:bidi="th-TH"/>
        </w:rPr>
        <w:t xml:space="preserve"> </w:t>
      </w:r>
      <w:r w:rsidR="000144C2" w:rsidRPr="00FE44B0">
        <w:rPr>
          <w:rFonts w:ascii="Tahoma" w:hAnsi="Tahoma" w:cs="Tahoma"/>
          <w:color w:val="FF0000"/>
          <w:cs/>
          <w:lang w:bidi="th-TH"/>
        </w:rPr>
        <w:t>ชม.)</w:t>
      </w:r>
    </w:p>
    <w:p w14:paraId="7DE318AD" w14:textId="2598827B" w:rsidR="00A805EC" w:rsidRPr="00FE44B0" w:rsidRDefault="00A805EC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noProof/>
          <w:color w:val="FF0000"/>
          <w:lang w:bidi="th-TH"/>
        </w:rPr>
      </w:pPr>
      <w:r w:rsidRPr="00FE44B0">
        <w:rPr>
          <w:rFonts w:ascii="Tahoma" w:hAnsi="Tahoma" w:cs="Tahoma"/>
          <w:noProof/>
          <w:color w:val="FF0000"/>
          <w:lang w:eastAsia="en-US" w:bidi="th-TH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B99E26B" wp14:editId="25AD79FC">
                <wp:simplePos x="0" y="0"/>
                <wp:positionH relativeFrom="column">
                  <wp:posOffset>-80645</wp:posOffset>
                </wp:positionH>
                <wp:positionV relativeFrom="paragraph">
                  <wp:posOffset>150495</wp:posOffset>
                </wp:positionV>
                <wp:extent cx="6794817" cy="2140585"/>
                <wp:effectExtent l="0" t="0" r="635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817" cy="2140585"/>
                          <a:chOff x="0" y="0"/>
                          <a:chExt cx="6794817" cy="214058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2" b="12554"/>
                          <a:stretch/>
                        </pic:blipFill>
                        <pic:spPr bwMode="auto">
                          <a:xfrm>
                            <a:off x="3519487" y="0"/>
                            <a:ext cx="3275330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48"/>
                          <a:stretch/>
                        </pic:blipFill>
                        <pic:spPr bwMode="auto">
                          <a:xfrm>
                            <a:off x="0" y="0"/>
                            <a:ext cx="3500120" cy="21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F3EA93" id="Group 31" o:spid="_x0000_s1026" style="position:absolute;margin-left:-6.35pt;margin-top:11.85pt;width:535pt;height:168.55pt;z-index:251745280" coordsize="67948,214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5194;width:32754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">
                  <v:imagedata r:id="rId13" o:title="" croptop="5447f" cropbottom="8227f"/>
                </v:shape>
                <v:shape id="Picture 30" o:spid="_x0000_s1028" type="#_x0000_t75" style="position:absolute;width:35001;height:2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">
                  <v:imagedata r:id="rId14" o:title="" cropbottom="1998f"/>
                </v:shape>
              </v:group>
            </w:pict>
          </mc:Fallback>
        </mc:AlternateContent>
      </w:r>
    </w:p>
    <w:p w14:paraId="73A389CC" w14:textId="69D23F4A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7AC13A9F" w14:textId="5B783ED9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296289BD" w14:textId="444AEC7B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095EF5D7" w14:textId="49039668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67D6F583" w14:textId="3C959A7A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525405C6" w14:textId="1CF735BA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2F823B0F" w14:textId="3220818C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24169C32" w14:textId="6B588722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5F7382CB" w14:textId="6D6DA1E6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21E8F3EF" w14:textId="3DA51565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</w:p>
    <w:p w14:paraId="1C276666" w14:textId="1CF1CEC8" w:rsidR="00E47C3A" w:rsidRPr="00FE44B0" w:rsidRDefault="00E47C3A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cs/>
          <w:lang w:bidi="th-TH"/>
        </w:rPr>
      </w:pPr>
    </w:p>
    <w:p w14:paraId="51D690F8" w14:textId="0A18DABF" w:rsidR="00EE6B42" w:rsidRPr="00FE44B0" w:rsidRDefault="00EE6B42" w:rsidP="00947206">
      <w:pPr>
        <w:spacing w:before="0" w:after="0" w:line="240" w:lineRule="auto"/>
        <w:ind w:left="1440" w:hanging="1440"/>
        <w:rPr>
          <w:rFonts w:ascii="Tahoma" w:hAnsi="Tahoma" w:cs="Tahoma"/>
          <w:noProof/>
          <w:color w:val="002060"/>
          <w:lang w:bidi="th-TH"/>
        </w:rPr>
      </w:pPr>
    </w:p>
    <w:p w14:paraId="471CBEB3" w14:textId="3BF01AEC" w:rsidR="00B73104" w:rsidRPr="00FE44B0" w:rsidRDefault="00B73104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34CCB87D" w14:textId="115947FD" w:rsidR="00316D3D" w:rsidRPr="00FE44B0" w:rsidRDefault="00274550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cs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17</w:t>
      </w:r>
      <w:r w:rsidR="00316D3D" w:rsidRPr="00FE44B0">
        <w:rPr>
          <w:rFonts w:ascii="Tahoma" w:hAnsi="Tahoma" w:cs="Tahoma"/>
          <w:color w:val="002060"/>
          <w:lang w:bidi="th-TH"/>
        </w:rPr>
        <w:t>:</w:t>
      </w:r>
      <w:r w:rsidR="009A0A30" w:rsidRPr="00FE44B0">
        <w:rPr>
          <w:rFonts w:ascii="Tahoma" w:hAnsi="Tahoma" w:cs="Tahoma"/>
          <w:color w:val="002060"/>
          <w:lang w:bidi="th-TH"/>
        </w:rPr>
        <w:t>1</w:t>
      </w:r>
      <w:r w:rsidR="00134CD7">
        <w:rPr>
          <w:rFonts w:ascii="Tahoma" w:hAnsi="Tahoma" w:cs="Tahoma" w:hint="cs"/>
          <w:color w:val="002060"/>
          <w:cs/>
          <w:lang w:bidi="th-TH"/>
        </w:rPr>
        <w:t>5</w:t>
      </w:r>
      <w:r w:rsidR="00316D3D" w:rsidRPr="00FE44B0">
        <w:rPr>
          <w:rFonts w:ascii="Tahoma" w:hAnsi="Tahoma" w:cs="Tahoma"/>
          <w:color w:val="002060"/>
        </w:rPr>
        <w:t xml:space="preserve"> </w:t>
      </w:r>
      <w:r w:rsidR="00316D3D" w:rsidRPr="00FE44B0">
        <w:rPr>
          <w:rFonts w:ascii="Tahoma" w:hAnsi="Tahoma" w:cs="Tahoma"/>
          <w:color w:val="002060"/>
          <w:cs/>
          <w:lang w:bidi="th-TH"/>
        </w:rPr>
        <w:t>น.</w:t>
      </w:r>
      <w:r w:rsidR="00316D3D" w:rsidRPr="00FE44B0">
        <w:rPr>
          <w:rFonts w:ascii="Tahoma" w:hAnsi="Tahoma" w:cs="Tahoma"/>
          <w:color w:val="002060"/>
          <w:rtl/>
          <w:cs/>
        </w:rPr>
        <w:tab/>
      </w:r>
      <w:bookmarkStart w:id="1" w:name="_Hlk524362808"/>
      <w:r w:rsidR="00316D3D" w:rsidRPr="00FE44B0">
        <w:rPr>
          <w:rFonts w:ascii="Tahoma" w:hAnsi="Tahoma" w:cs="Tahoma"/>
          <w:color w:val="002060"/>
          <w:cs/>
          <w:lang w:bidi="th-TH"/>
        </w:rPr>
        <w:t>ออกเดินทางต่อสู่</w:t>
      </w:r>
      <w:r w:rsidR="00B73104" w:rsidRPr="00FE44B0">
        <w:rPr>
          <w:rFonts w:ascii="Tahoma" w:hAnsi="Tahoma" w:cs="Tahoma"/>
          <w:color w:val="002060"/>
          <w:cs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เมือง อิสตันบูล</w:t>
      </w:r>
      <w:r w:rsidR="00B73104" w:rsidRPr="00FE44B0">
        <w:rPr>
          <w:rFonts w:ascii="Tahoma" w:hAnsi="Tahoma" w:cs="Tahoma"/>
          <w:color w:val="002060"/>
          <w:cs/>
          <w:lang w:bidi="th-TH"/>
        </w:rPr>
        <w:t xml:space="preserve"> ประเทศตุรกี </w:t>
      </w:r>
      <w:r w:rsidR="00316D3D" w:rsidRPr="00FE44B0">
        <w:rPr>
          <w:rFonts w:ascii="Tahoma" w:hAnsi="Tahoma" w:cs="Tahoma"/>
          <w:color w:val="002060"/>
          <w:cs/>
          <w:lang w:bidi="th-TH"/>
        </w:rPr>
        <w:t xml:space="preserve">โดยสายการบิน </w:t>
      </w:r>
      <w:r w:rsidRPr="00FE44B0">
        <w:rPr>
          <w:rFonts w:ascii="Tahoma" w:hAnsi="Tahoma" w:cs="Tahoma"/>
          <w:color w:val="FF0000"/>
          <w:lang w:bidi="th-TH"/>
        </w:rPr>
        <w:t xml:space="preserve">MAHAN AIR </w:t>
      </w:r>
      <w:r w:rsidR="00316D3D" w:rsidRPr="00FE44B0">
        <w:rPr>
          <w:rFonts w:ascii="Tahoma" w:hAnsi="Tahoma" w:cs="Tahoma"/>
          <w:color w:val="002060"/>
          <w:cs/>
          <w:lang w:bidi="th-TH"/>
        </w:rPr>
        <w:t xml:space="preserve">เที่ยวบินที่ </w:t>
      </w:r>
      <w:r w:rsidRPr="00FE44B0">
        <w:rPr>
          <w:rFonts w:ascii="Tahoma" w:hAnsi="Tahoma" w:cs="Tahoma"/>
          <w:color w:val="FF0000"/>
          <w:lang w:bidi="th-TH"/>
        </w:rPr>
        <w:t>W5114</w:t>
      </w:r>
      <w:r w:rsidR="009A0A30" w:rsidRPr="00FE44B0">
        <w:rPr>
          <w:rFonts w:ascii="Tahoma" w:hAnsi="Tahoma" w:cs="Tahoma"/>
          <w:color w:val="FF0000"/>
        </w:rPr>
        <w:t xml:space="preserve"> </w:t>
      </w:r>
      <w:r w:rsidR="009D73C1" w:rsidRPr="00FE44B0">
        <w:rPr>
          <w:rFonts w:ascii="Tahoma" w:hAnsi="Tahoma" w:cs="Tahoma"/>
          <w:color w:val="FF0000"/>
          <w:cs/>
          <w:lang w:bidi="th-TH"/>
        </w:rPr>
        <w:t xml:space="preserve"> (ใช้เวลาบิน </w:t>
      </w:r>
      <w:r w:rsidR="003D1DBA" w:rsidRPr="00FE44B0">
        <w:rPr>
          <w:rFonts w:ascii="Tahoma" w:hAnsi="Tahoma" w:cs="Tahoma"/>
          <w:color w:val="FF0000"/>
          <w:lang w:bidi="th-TH"/>
        </w:rPr>
        <w:t>3</w:t>
      </w:r>
      <w:r w:rsidR="009D73C1" w:rsidRPr="00FE44B0">
        <w:rPr>
          <w:rFonts w:ascii="Tahoma" w:hAnsi="Tahoma" w:cs="Tahoma"/>
          <w:color w:val="FF0000"/>
          <w:lang w:bidi="th-TH"/>
        </w:rPr>
        <w:t>.</w:t>
      </w:r>
      <w:r w:rsidR="003D1DBA" w:rsidRPr="00FE44B0">
        <w:rPr>
          <w:rFonts w:ascii="Tahoma" w:hAnsi="Tahoma" w:cs="Tahoma"/>
          <w:color w:val="FF0000"/>
          <w:lang w:bidi="th-TH"/>
        </w:rPr>
        <w:t>10</w:t>
      </w:r>
      <w:r w:rsidR="009D73C1" w:rsidRPr="00FE44B0">
        <w:rPr>
          <w:rFonts w:ascii="Tahoma" w:hAnsi="Tahoma" w:cs="Tahoma"/>
          <w:color w:val="FF0000"/>
          <w:cs/>
          <w:lang w:bidi="th-TH"/>
        </w:rPr>
        <w:t xml:space="preserve"> ชม.)</w:t>
      </w:r>
    </w:p>
    <w:bookmarkEnd w:id="1"/>
    <w:p w14:paraId="02DDE8FB" w14:textId="74E90FAC" w:rsidR="00D22E02" w:rsidRPr="00FE44B0" w:rsidRDefault="00274550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19</w:t>
      </w:r>
      <w:r w:rsidR="00D22E02" w:rsidRPr="00FE44B0">
        <w:rPr>
          <w:rFonts w:ascii="Tahoma" w:hAnsi="Tahoma" w:cs="Tahoma"/>
          <w:color w:val="002060"/>
        </w:rPr>
        <w:t>:</w:t>
      </w:r>
      <w:r w:rsidR="00FC7767" w:rsidRPr="00FE44B0">
        <w:rPr>
          <w:rFonts w:ascii="Tahoma" w:hAnsi="Tahoma" w:cs="Tahoma"/>
          <w:color w:val="002060"/>
          <w:lang w:bidi="th-TH"/>
        </w:rPr>
        <w:t>5</w:t>
      </w:r>
      <w:r w:rsidR="009A0A30" w:rsidRPr="00FE44B0">
        <w:rPr>
          <w:rFonts w:ascii="Tahoma" w:hAnsi="Tahoma" w:cs="Tahoma"/>
          <w:color w:val="002060"/>
          <w:lang w:bidi="th-TH"/>
        </w:rPr>
        <w:t>0</w:t>
      </w:r>
      <w:r w:rsidR="00D22E02" w:rsidRPr="00FE44B0">
        <w:rPr>
          <w:rFonts w:ascii="Tahoma" w:hAnsi="Tahoma" w:cs="Tahoma"/>
          <w:color w:val="002060"/>
        </w:rPr>
        <w:t xml:space="preserve"> </w:t>
      </w:r>
      <w:r w:rsidR="00D22E02" w:rsidRPr="00FE44B0">
        <w:rPr>
          <w:rFonts w:ascii="Tahoma" w:hAnsi="Tahoma" w:cs="Tahoma"/>
          <w:color w:val="002060"/>
          <w:cs/>
          <w:lang w:bidi="th-TH"/>
        </w:rPr>
        <w:t>น.</w:t>
      </w:r>
      <w:r w:rsidR="00C22111" w:rsidRPr="00FE44B0">
        <w:rPr>
          <w:rFonts w:ascii="Tahoma" w:hAnsi="Tahoma" w:cs="Tahoma"/>
          <w:color w:val="002060"/>
          <w:lang w:bidi="th-TH"/>
        </w:rPr>
        <w:tab/>
      </w:r>
      <w:r w:rsidR="005E2E86" w:rsidRPr="00FE44B0">
        <w:rPr>
          <w:rFonts w:ascii="Tahoma" w:hAnsi="Tahoma" w:cs="Tahoma"/>
          <w:color w:val="002060"/>
          <w:cs/>
          <w:lang w:bidi="th-TH"/>
        </w:rPr>
        <w:t xml:space="preserve">เดินทางถึง ท่าอากาศยาน </w:t>
      </w:r>
      <w:r w:rsidRPr="00FE44B0">
        <w:rPr>
          <w:rFonts w:ascii="Tahoma" w:hAnsi="Tahoma" w:cs="Tahoma"/>
          <w:color w:val="FF0000"/>
          <w:cs/>
          <w:lang w:bidi="th-TH"/>
        </w:rPr>
        <w:t>อิสตันบูล</w:t>
      </w:r>
      <w:r w:rsidR="00B73104" w:rsidRPr="00FE44B0">
        <w:rPr>
          <w:rFonts w:ascii="Tahoma" w:hAnsi="Tahoma" w:cs="Tahoma"/>
          <w:color w:val="002060"/>
          <w:cs/>
          <w:lang w:bidi="th-TH"/>
        </w:rPr>
        <w:t xml:space="preserve"> ประเทศตุรกี หลังผ่านพิธีการตรวจคนเข้าเมือง</w:t>
      </w:r>
      <w:r w:rsidR="00BA5D89" w:rsidRPr="00FE44B0">
        <w:rPr>
          <w:rFonts w:ascii="Tahoma" w:hAnsi="Tahoma" w:cs="Tahoma"/>
          <w:color w:val="002060"/>
          <w:cs/>
          <w:lang w:bidi="th-TH"/>
        </w:rPr>
        <w:t xml:space="preserve"> นำท่านเดินทางเข้าสู่ที่พัก</w:t>
      </w:r>
      <w:r w:rsidR="000144C2" w:rsidRPr="00FE44B0">
        <w:rPr>
          <w:rFonts w:ascii="Tahoma" w:hAnsi="Tahoma" w:cs="Tahoma"/>
          <w:color w:val="002060"/>
          <w:cs/>
          <w:lang w:bidi="th-TH"/>
        </w:rPr>
        <w:t xml:space="preserve"> </w:t>
      </w:r>
      <w:r w:rsidR="000144C2" w:rsidRPr="00FE44B0">
        <w:rPr>
          <w:rFonts w:ascii="Tahoma" w:hAnsi="Tahoma" w:cs="Tahoma"/>
          <w:color w:val="FF0000"/>
          <w:cs/>
          <w:lang w:bidi="th-TH"/>
        </w:rPr>
        <w:t xml:space="preserve">(เวลาท้องถิ่นช้ากว่าประเทศไทย </w:t>
      </w:r>
      <w:r w:rsidR="009D73C1" w:rsidRPr="00FE44B0">
        <w:rPr>
          <w:rFonts w:ascii="Tahoma" w:hAnsi="Tahoma" w:cs="Tahoma"/>
          <w:color w:val="FF0000"/>
          <w:lang w:bidi="th-TH"/>
        </w:rPr>
        <w:t xml:space="preserve">4 </w:t>
      </w:r>
      <w:r w:rsidR="009D73C1" w:rsidRPr="00FE44B0">
        <w:rPr>
          <w:rFonts w:ascii="Tahoma" w:hAnsi="Tahoma" w:cs="Tahoma"/>
          <w:color w:val="FF0000"/>
          <w:cs/>
          <w:lang w:bidi="th-TH"/>
        </w:rPr>
        <w:t>ชม.)</w:t>
      </w:r>
    </w:p>
    <w:p w14:paraId="163FA925" w14:textId="21965C9D" w:rsidR="009D73C1" w:rsidRPr="00FE44B0" w:rsidRDefault="009D73C1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cs/>
          <w:lang w:bidi="th-TH"/>
        </w:rPr>
      </w:pPr>
    </w:p>
    <w:p w14:paraId="2E1F5123" w14:textId="09A026CA" w:rsidR="00407B65" w:rsidRPr="00FE44B0" w:rsidRDefault="00D22E02" w:rsidP="00947206">
      <w:pPr>
        <w:tabs>
          <w:tab w:val="left" w:pos="1080"/>
        </w:tabs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ที่พัก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lang w:bidi="th-TH"/>
        </w:rPr>
        <w:tab/>
      </w:r>
      <w:r w:rsidR="00FC31EE">
        <w:rPr>
          <w:rFonts w:ascii="Tahoma" w:hAnsi="Tahoma" w:cs="Tahoma"/>
          <w:color w:val="002060"/>
          <w:cs/>
          <w:lang w:bidi="th-TH"/>
        </w:rPr>
        <w:tab/>
      </w:r>
      <w:r w:rsidR="008B1197" w:rsidRPr="00FE44B0">
        <w:rPr>
          <w:rFonts w:ascii="Tahoma" w:hAnsi="Tahoma" w:cs="Tahoma"/>
          <w:color w:val="002060"/>
          <w:lang w:bidi="th-TH"/>
        </w:rPr>
        <w:t xml:space="preserve">GOLDEN </w:t>
      </w:r>
      <w:r w:rsidR="00411E60" w:rsidRPr="00FE44B0">
        <w:rPr>
          <w:rFonts w:ascii="Tahoma" w:hAnsi="Tahoma" w:cs="Tahoma"/>
          <w:color w:val="002060"/>
          <w:lang w:bidi="th-TH"/>
        </w:rPr>
        <w:t>WAY</w:t>
      </w:r>
      <w:r w:rsidR="008B1197" w:rsidRPr="00FE44B0">
        <w:rPr>
          <w:rFonts w:ascii="Tahoma" w:hAnsi="Tahoma" w:cs="Tahoma"/>
          <w:color w:val="002060"/>
          <w:lang w:bidi="th-TH"/>
        </w:rPr>
        <w:t xml:space="preserve"> HOTEL</w:t>
      </w:r>
      <w:r w:rsidR="00C332AA" w:rsidRPr="00FE44B0">
        <w:rPr>
          <w:rFonts w:ascii="Tahoma" w:hAnsi="Tahoma" w:cs="Tahoma"/>
          <w:color w:val="002060"/>
          <w:lang w:bidi="th-TH"/>
        </w:rPr>
        <w:t xml:space="preserve"> </w:t>
      </w:r>
      <w:r w:rsidR="00411E60" w:rsidRPr="00FE44B0">
        <w:rPr>
          <w:rFonts w:ascii="Tahoma" w:hAnsi="Tahoma" w:cs="Tahoma"/>
          <w:color w:val="002060"/>
          <w:lang w:bidi="th-TH"/>
        </w:rPr>
        <w:t>4</w:t>
      </w:r>
      <w:r w:rsidR="00C332AA" w:rsidRPr="00FE44B0">
        <w:rPr>
          <w:rFonts w:ascii="Tahoma" w:hAnsi="Tahoma" w:cs="Tahoma"/>
          <w:color w:val="002060"/>
          <w:lang w:bidi="th-TH"/>
        </w:rPr>
        <w:t xml:space="preserve">*  </w:t>
      </w:r>
      <w:r w:rsidR="00C332AA" w:rsidRPr="00FE44B0">
        <w:rPr>
          <w:rFonts w:ascii="Tahoma" w:hAnsi="Tahoma" w:cs="Tahoma"/>
          <w:color w:val="002060"/>
          <w:cs/>
          <w:lang w:bidi="th-TH"/>
        </w:rPr>
        <w:t xml:space="preserve">หรือเทียบเท่า            </w:t>
      </w:r>
    </w:p>
    <w:p w14:paraId="39124584" w14:textId="728158FA" w:rsidR="00D215E3" w:rsidRPr="00FE44B0" w:rsidRDefault="00D215E3" w:rsidP="00947206">
      <w:pPr>
        <w:tabs>
          <w:tab w:val="left" w:pos="1080"/>
        </w:tabs>
        <w:spacing w:before="0" w:after="0" w:line="240" w:lineRule="auto"/>
        <w:ind w:left="1440" w:hanging="1440"/>
        <w:rPr>
          <w:rFonts w:ascii="Tahoma" w:hAnsi="Tahoma" w:cs="Tahoma"/>
          <w:b/>
          <w:bCs/>
          <w:color w:val="3C3C3C" w:themeColor="background2" w:themeShade="40"/>
          <w:lang w:bidi="th-TH"/>
        </w:rPr>
      </w:pPr>
    </w:p>
    <w:tbl>
      <w:tblPr>
        <w:tblStyle w:val="PlainTable1"/>
        <w:tblW w:w="0" w:type="auto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1777"/>
        <w:gridCol w:w="8682"/>
      </w:tblGrid>
      <w:tr w:rsidR="00945414" w:rsidRPr="00FE44B0" w14:paraId="029C1322" w14:textId="77777777" w:rsidTr="000B7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shd w:val="clear" w:color="auto" w:fill="CAE57B" w:themeFill="accent2" w:themeFillTint="99"/>
            <w:vAlign w:val="center"/>
          </w:tcPr>
          <w:p w14:paraId="0D01A3CF" w14:textId="0BD29E66" w:rsidR="006E449D" w:rsidRPr="00FE44B0" w:rsidRDefault="006E449D" w:rsidP="00947206">
            <w:pPr>
              <w:spacing w:before="0"/>
              <w:ind w:left="1440" w:hanging="144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-297539056"/>
                <w:placeholder>
                  <w:docPart w:val="3E2CFE31669E47ABBC33D2D28E797B0A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E44B0">
                  <w:rPr>
                    <w:rFonts w:ascii="Tahoma" w:hAnsi="Tahoma" w:cs="Tahoma"/>
                    <w:b w:val="0"/>
                    <w:bCs w:val="0"/>
                    <w:color w:val="002060"/>
                    <w:cs/>
                    <w:lang w:bidi="th-TH"/>
                  </w:rPr>
                  <w:t>2</w:t>
                </w:r>
              </w:sdtContent>
            </w:sdt>
          </w:p>
        </w:tc>
        <w:tc>
          <w:tcPr>
            <w:tcW w:w="9421" w:type="dxa"/>
            <w:shd w:val="clear" w:color="auto" w:fill="CAE57B" w:themeFill="accent2" w:themeFillTint="99"/>
            <w:vAlign w:val="center"/>
          </w:tcPr>
          <w:p w14:paraId="12F60149" w14:textId="0CF87437" w:rsidR="006E449D" w:rsidRPr="00FE44B0" w:rsidRDefault="00FC7767" w:rsidP="00947206">
            <w:pPr>
              <w:spacing w:before="0"/>
              <w:ind w:left="1440" w:hanging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อีสตันบูล</w:t>
            </w:r>
            <w:r w:rsidR="000609F6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 - </w:t>
            </w:r>
            <w:r w:rsidR="00BC21D0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คัปปาโดเกีย </w:t>
            </w:r>
            <w:r w:rsidR="008B1197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–</w:t>
            </w:r>
            <w:r w:rsidR="00BC21D0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 เกอเรเม่</w:t>
            </w:r>
            <w:r w:rsidR="008B1197"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</w:p>
        </w:tc>
      </w:tr>
    </w:tbl>
    <w:p w14:paraId="46E1DC7D" w14:textId="374B1FFC" w:rsidR="00A869C1" w:rsidRPr="00FE44B0" w:rsidRDefault="00A869C1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เช้า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 xml:space="preserve">นำท่านเดินทางสู่สนามบินเพื่อเดินทางสู่ เมืองคัปปาโดเกีย (อาหารเช้า </w:t>
      </w:r>
      <w:r w:rsidRPr="00FE44B0">
        <w:rPr>
          <w:rFonts w:ascii="Tahoma" w:hAnsi="Tahoma" w:cs="Tahoma"/>
          <w:color w:val="002060"/>
          <w:lang w:bidi="th-TH"/>
        </w:rPr>
        <w:t>Set Box)</w:t>
      </w:r>
    </w:p>
    <w:p w14:paraId="61D48478" w14:textId="61D87BD8" w:rsidR="00A869C1" w:rsidRPr="00FE44B0" w:rsidRDefault="00A869C1" w:rsidP="00947206">
      <w:pPr>
        <w:spacing w:before="0" w:after="0" w:line="240" w:lineRule="auto"/>
        <w:ind w:left="1440" w:hanging="1440"/>
        <w:rPr>
          <w:rFonts w:ascii="Tahoma" w:hAnsi="Tahoma" w:cs="Tahoma"/>
          <w:color w:val="FF000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08.55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น.</w:t>
      </w:r>
      <w:r w:rsidRPr="00FE44B0">
        <w:rPr>
          <w:rFonts w:ascii="Tahoma" w:hAnsi="Tahoma" w:cs="Tahoma"/>
          <w:color w:val="002060"/>
          <w:cs/>
          <w:lang w:bidi="th-TH"/>
        </w:rPr>
        <w:tab/>
        <w:t xml:space="preserve">ออกเดินทางสู่ เมืองคัปปาโดเกีย โดยสายการบิน </w:t>
      </w:r>
      <w:r w:rsidRPr="00FE44B0">
        <w:rPr>
          <w:rFonts w:ascii="Tahoma" w:hAnsi="Tahoma" w:cs="Tahoma"/>
          <w:color w:val="FF0000"/>
          <w:lang w:bidi="th-TH"/>
        </w:rPr>
        <w:t xml:space="preserve">Turkish Airline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เที่ยวบิน </w:t>
      </w:r>
      <w:r w:rsidRPr="00FE44B0">
        <w:rPr>
          <w:rFonts w:ascii="Tahoma" w:hAnsi="Tahoma" w:cs="Tahoma"/>
          <w:color w:val="FF0000"/>
          <w:lang w:bidi="th-TH"/>
        </w:rPr>
        <w:t>TK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</w:t>
      </w:r>
      <w:r w:rsidRPr="00FE44B0">
        <w:rPr>
          <w:rFonts w:ascii="Tahoma" w:hAnsi="Tahoma" w:cs="Tahoma"/>
          <w:color w:val="FF0000"/>
          <w:lang w:bidi="th-TH"/>
        </w:rPr>
        <w:t>20</w:t>
      </w:r>
      <w:r w:rsidRPr="00FE44B0">
        <w:rPr>
          <w:rFonts w:ascii="Tahoma" w:hAnsi="Tahoma" w:cs="Tahoma"/>
          <w:color w:val="FF0000"/>
          <w:cs/>
          <w:lang w:bidi="th-TH"/>
        </w:rPr>
        <w:t>2</w:t>
      </w:r>
      <w:r w:rsidRPr="00FE44B0">
        <w:rPr>
          <w:rFonts w:ascii="Tahoma" w:hAnsi="Tahoma" w:cs="Tahoma"/>
          <w:color w:val="FF0000"/>
          <w:lang w:bidi="th-TH"/>
        </w:rPr>
        <w:t>6</w:t>
      </w:r>
    </w:p>
    <w:p w14:paraId="45985E76" w14:textId="7F36F3E7" w:rsidR="00872976" w:rsidRPr="00FE44B0" w:rsidRDefault="00872976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ab/>
        <w:t>**เวลาและสายการบินอาจมีการเปลี่ยนแปลงตามความเหมาะสมเวลาและสถานการณ์</w:t>
      </w:r>
    </w:p>
    <w:p w14:paraId="30EAE05D" w14:textId="10600B12" w:rsidR="00A869C1" w:rsidRPr="00FE44B0" w:rsidRDefault="00A869C1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1</w:t>
      </w:r>
      <w:r w:rsidRPr="00FE44B0">
        <w:rPr>
          <w:rFonts w:ascii="Tahoma" w:hAnsi="Tahoma" w:cs="Tahoma"/>
          <w:color w:val="002060"/>
          <w:cs/>
          <w:lang w:bidi="th-TH"/>
        </w:rPr>
        <w:t>0</w:t>
      </w:r>
      <w:r w:rsidRPr="00FE44B0">
        <w:rPr>
          <w:rFonts w:ascii="Tahoma" w:hAnsi="Tahoma" w:cs="Tahoma"/>
          <w:color w:val="002060"/>
          <w:lang w:bidi="th-TH"/>
        </w:rPr>
        <w:t>.</w:t>
      </w:r>
      <w:r w:rsidRPr="00FE44B0">
        <w:rPr>
          <w:rFonts w:ascii="Tahoma" w:hAnsi="Tahoma" w:cs="Tahoma"/>
          <w:color w:val="002060"/>
          <w:cs/>
          <w:lang w:bidi="th-TH"/>
        </w:rPr>
        <w:t>15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น.</w:t>
      </w:r>
      <w:r w:rsidRPr="00FE44B0">
        <w:rPr>
          <w:rFonts w:ascii="Tahoma" w:hAnsi="Tahoma" w:cs="Tahoma"/>
          <w:color w:val="002060"/>
          <w:cs/>
          <w:lang w:bidi="th-TH"/>
        </w:rPr>
        <w:tab/>
        <w:t xml:space="preserve">เดินทางถึง สนามบิน </w:t>
      </w:r>
      <w:r w:rsidRPr="00FE44B0">
        <w:rPr>
          <w:rFonts w:ascii="Tahoma" w:hAnsi="Tahoma" w:cs="Tahoma"/>
          <w:color w:val="FF0000"/>
          <w:lang w:bidi="th-TH"/>
        </w:rPr>
        <w:t xml:space="preserve">Kayseri </w:t>
      </w:r>
      <w:r w:rsidRPr="00FE44B0">
        <w:rPr>
          <w:rFonts w:ascii="Tahoma" w:hAnsi="Tahoma" w:cs="Tahoma"/>
          <w:color w:val="002060"/>
          <w:cs/>
          <w:lang w:bidi="th-TH"/>
        </w:rPr>
        <w:t>ผ่านการตรวจเอกสารและรับกระเป๋าเรียบร้อย</w:t>
      </w:r>
    </w:p>
    <w:p w14:paraId="45B80D8B" w14:textId="77777777" w:rsidR="005D753B" w:rsidRDefault="00FE44B0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noProof/>
          <w:color w:val="1A0DAB"/>
          <w:bdr w:val="none" w:sz="0" w:space="0" w:color="auto" w:frame="1"/>
          <w:lang w:eastAsia="en-US" w:bidi="th-TH"/>
        </w:rPr>
        <w:lastRenderedPageBreak/>
        <w:drawing>
          <wp:anchor distT="0" distB="0" distL="114300" distR="114300" simplePos="0" relativeHeight="251735040" behindDoc="0" locked="0" layoutInCell="1" allowOverlap="1" wp14:anchorId="72F3A026" wp14:editId="59F7D5DF">
            <wp:simplePos x="0" y="0"/>
            <wp:positionH relativeFrom="column">
              <wp:posOffset>3302635</wp:posOffset>
            </wp:positionH>
            <wp:positionV relativeFrom="paragraph">
              <wp:posOffset>299085</wp:posOffset>
            </wp:positionV>
            <wp:extent cx="3386455" cy="2257425"/>
            <wp:effectExtent l="0" t="0" r="4445" b="9525"/>
            <wp:wrapThrough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hrough>
            <wp:docPr id="11" name="Picture 11" descr="ผลการค้นหารูปภาพสำหรับ cappad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ผลการค้นหารูปภาพสำหรับ cappadocia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7D6" w:rsidRPr="00FE44B0">
        <w:rPr>
          <w:rFonts w:ascii="Tahoma" w:hAnsi="Tahoma" w:cs="Tahoma"/>
          <w:color w:val="002060"/>
          <w:cs/>
          <w:lang w:bidi="th-TH"/>
        </w:rPr>
        <w:t>นำท่านไปรับประทานอาหารกลางวัน ณ ภัตตาคาร</w:t>
      </w:r>
    </w:p>
    <w:p w14:paraId="285160A8" w14:textId="38E71948" w:rsidR="00BA5D89" w:rsidRPr="00FE44B0" w:rsidRDefault="00A869C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bookmarkStart w:id="2" w:name="_GoBack"/>
      <w:bookmarkEnd w:id="2"/>
      <w:r w:rsidRPr="00FE44B0">
        <w:rPr>
          <w:rFonts w:ascii="Tahoma" w:hAnsi="Tahoma" w:cs="Tahoma"/>
          <w:color w:val="002060"/>
          <w:cs/>
          <w:lang w:bidi="th-TH"/>
        </w:rPr>
        <w:t xml:space="preserve"> </w:t>
      </w:r>
      <w:r w:rsidR="007D27D6" w:rsidRPr="00FE44B0">
        <w:rPr>
          <w:rFonts w:ascii="Tahoma" w:hAnsi="Tahoma" w:cs="Tahoma"/>
          <w:color w:val="002060"/>
          <w:cs/>
          <w:lang w:bidi="th-TH"/>
        </w:rPr>
        <w:t>หลัง</w:t>
      </w:r>
      <w:r w:rsidR="00BA5D89" w:rsidRPr="00FE44B0">
        <w:rPr>
          <w:rFonts w:ascii="Tahoma" w:hAnsi="Tahoma" w:cs="Tahoma"/>
          <w:color w:val="002060"/>
          <w:cs/>
          <w:lang w:bidi="th-TH"/>
        </w:rPr>
        <w:t xml:space="preserve">นำท่านเดินทางสู่ </w:t>
      </w:r>
      <w:r w:rsidR="00BA5D89" w:rsidRPr="00FE44B0">
        <w:rPr>
          <w:rFonts w:ascii="Tahoma" w:hAnsi="Tahoma" w:cs="Tahoma"/>
          <w:color w:val="FF0000"/>
          <w:cs/>
          <w:lang w:bidi="th-TH"/>
        </w:rPr>
        <w:t xml:space="preserve">เมืองคัปปาโดเกีย </w:t>
      </w:r>
      <w:r w:rsidR="00BA5D89" w:rsidRPr="00FE44B0">
        <w:rPr>
          <w:rFonts w:ascii="Tahoma" w:hAnsi="Tahoma" w:cs="Tahoma"/>
          <w:color w:val="FF0000"/>
        </w:rPr>
        <w:t xml:space="preserve">Cappadocia </w:t>
      </w:r>
      <w:r w:rsidR="00BA5D89" w:rsidRPr="00FE44B0">
        <w:rPr>
          <w:rFonts w:ascii="Tahoma" w:hAnsi="Tahoma" w:cs="Tahoma"/>
          <w:color w:val="002060"/>
          <w:cs/>
          <w:lang w:bidi="th-TH"/>
        </w:rPr>
        <w:t xml:space="preserve">ชมดินแดนที่มีภูมิประเทศอันน่าอัศจรรย์ ซึ่งในอดีตกาลมีกระแสลาวาภูเขาไฟที่ไหลออกมาปกคลุมพื้นที่เป็นบริเวณกว้าง แล้วทับถมเป็นเวลาหลายล้านปี และด้วยการกระทำของธรรมชาติ โดยการกัดเซาะของพายุลม ฝน หิมะ และ กาลเวลา ได้ปรุงแต่งดินแดนคัปปาโดเกียออกมาได้อย่างงดงาม แปลกตา และน่าอัศจรรย์ด้วยภูมิลักษณ์ต่างๆ เปรียบดังสวรรค์บนดินจนได้ชื่อว่า ดินแดนแห่งเทพนิยาย หรือดินแดนแห่งปล่องนางฟ้า </w:t>
      </w:r>
      <w:r w:rsidR="00BA5D89" w:rsidRPr="00FE44B0">
        <w:rPr>
          <w:rFonts w:ascii="Tahoma" w:hAnsi="Tahoma" w:cs="Tahoma"/>
          <w:color w:val="FF0000"/>
        </w:rPr>
        <w:t xml:space="preserve">Fairy Chimney </w:t>
      </w:r>
      <w:r w:rsidR="00BA5D89" w:rsidRPr="00FE44B0">
        <w:rPr>
          <w:rFonts w:ascii="Tahoma" w:hAnsi="Tahoma" w:cs="Tahoma"/>
          <w:color w:val="002060"/>
          <w:cs/>
          <w:lang w:bidi="th-TH"/>
        </w:rPr>
        <w:t>คัปปาโดเกียยังได้รับการแต่งตั้งจากองค์การยูเนสโกให้เป็นเมืองมรดกโลกทางธรรมชาติและวัฒนธรรมแห่งแรกของตุรกีอีกด้วย</w:t>
      </w:r>
    </w:p>
    <w:p w14:paraId="23C697A1" w14:textId="34EF58E9" w:rsidR="00637C25" w:rsidRPr="00FE44B0" w:rsidRDefault="005C66B2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noProof/>
          <w:color w:val="002060"/>
          <w:lang w:eastAsia="en-US" w:bidi="th-TH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DFC32A5" wp14:editId="1FBE0CD3">
                <wp:simplePos x="0" y="0"/>
                <wp:positionH relativeFrom="margin">
                  <wp:posOffset>-76200</wp:posOffset>
                </wp:positionH>
                <wp:positionV relativeFrom="paragraph">
                  <wp:posOffset>1062355</wp:posOffset>
                </wp:positionV>
                <wp:extent cx="6797675" cy="2228850"/>
                <wp:effectExtent l="0" t="0" r="3175" b="0"/>
                <wp:wrapThrough wrapText="bothSides">
                  <wp:wrapPolygon edited="0">
                    <wp:start x="0" y="0"/>
                    <wp:lineTo x="0" y="21415"/>
                    <wp:lineTo x="21550" y="21415"/>
                    <wp:lineTo x="21550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675" cy="2228850"/>
                          <a:chOff x="0" y="0"/>
                          <a:chExt cx="6664325" cy="217614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ผลการค้นหารูปภาพสำหรับ Kaymakl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0735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ผลการค้นหารูปภาพสำหรับ Goreme Open Air Museum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850" y="0"/>
                            <a:ext cx="3292475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154A1" id="Group 15" o:spid="_x0000_s1026" style="position:absolute;margin-left:-6pt;margin-top:83.65pt;width:535.25pt;height:175.5pt;z-index:251738112;mso-position-horizontal-relative:margin;mso-width-relative:margin;mso-height-relative:margin" coordsize="66643,21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ผลการค้นหารูปภาพสำหรับ Kaymakli" style="position:absolute;width:33407;height:2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">
                  <v:imagedata r:id="rId18" o:title="ผลการค้นหารูปภาพสำหรับ Kaymakli"/>
                  <v:path arrowok="t"/>
                </v:shape>
                <v:shape id="Picture 2" o:spid="_x0000_s1028" type="#_x0000_t75" alt="ผลการค้นหารูปภาพสำหรับ Goreme Open Air Museum" style="position:absolute;left:33718;width:32925;height:2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">
                  <v:imagedata r:id="rId19" o:title="ผลการค้นหารูปภาพสำหรับ Goreme Open Air Museum"/>
                  <v:path arrowok="t"/>
                </v:shape>
                <w10:wrap type="through" anchorx="margin"/>
              </v:group>
            </w:pict>
          </mc:Fallback>
        </mc:AlternateContent>
      </w:r>
      <w:r w:rsidR="00BA5D89" w:rsidRPr="00FE44B0">
        <w:rPr>
          <w:rFonts w:ascii="Tahoma" w:hAnsi="Tahoma" w:cs="Tahoma"/>
          <w:color w:val="002060"/>
          <w:cs/>
          <w:lang w:bidi="th-TH"/>
        </w:rPr>
        <w:t xml:space="preserve">เมืองคัปปาโดเกียมี </w:t>
      </w:r>
      <w:r w:rsidR="00BA5D89" w:rsidRPr="00FE44B0">
        <w:rPr>
          <w:rFonts w:ascii="Tahoma" w:hAnsi="Tahoma" w:cs="Tahoma"/>
          <w:color w:val="FF0000"/>
          <w:cs/>
          <w:lang w:bidi="th-TH"/>
        </w:rPr>
        <w:t xml:space="preserve">นครใต้ดิน </w:t>
      </w:r>
      <w:r w:rsidR="00BA5D89" w:rsidRPr="00FE44B0">
        <w:rPr>
          <w:rFonts w:ascii="Tahoma" w:hAnsi="Tahoma" w:cs="Tahoma"/>
          <w:color w:val="FF0000"/>
        </w:rPr>
        <w:t xml:space="preserve">Underground City </w:t>
      </w:r>
      <w:r w:rsidR="00BA5D89" w:rsidRPr="00FE44B0">
        <w:rPr>
          <w:rFonts w:ascii="Tahoma" w:hAnsi="Tahoma" w:cs="Tahoma"/>
          <w:color w:val="002060"/>
          <w:cs/>
          <w:lang w:bidi="th-TH"/>
        </w:rPr>
        <w:t xml:space="preserve">อยู่หลายแห่ง เกิดจากการขุดเจาะพื้นดินลงไป เพื่อใช้เป็นที่หลบซ่อนของชาวเมืองจากการรุกรานของข้าศึกในสมัยทำสงคราม ซึ่งนครใต้ดินที่ขึ้นชื่อและมีนักท่องเที่ยวไปเยี่ยมเยียนเยอะที่สุด คงหนีไม่พ้น นครใต้ดิน เมืองไคมักลี </w:t>
      </w:r>
      <w:r w:rsidR="00BA5D89" w:rsidRPr="00FE44B0">
        <w:rPr>
          <w:rFonts w:ascii="Tahoma" w:hAnsi="Tahoma" w:cs="Tahoma"/>
          <w:color w:val="FF0000"/>
        </w:rPr>
        <w:t xml:space="preserve">Underground City </w:t>
      </w:r>
      <w:proofErr w:type="spellStart"/>
      <w:r w:rsidR="00BA5D89" w:rsidRPr="00FE44B0">
        <w:rPr>
          <w:rFonts w:ascii="Tahoma" w:hAnsi="Tahoma" w:cs="Tahoma"/>
          <w:color w:val="FF0000"/>
        </w:rPr>
        <w:t>Derinkuyu</w:t>
      </w:r>
      <w:proofErr w:type="spellEnd"/>
      <w:r w:rsidR="00BA5D89" w:rsidRPr="00FE44B0">
        <w:rPr>
          <w:rFonts w:ascii="Tahoma" w:hAnsi="Tahoma" w:cs="Tahoma"/>
          <w:color w:val="FF0000"/>
        </w:rPr>
        <w:t xml:space="preserve"> or </w:t>
      </w:r>
      <w:proofErr w:type="spellStart"/>
      <w:r w:rsidR="00BA5D89" w:rsidRPr="00FE44B0">
        <w:rPr>
          <w:rFonts w:ascii="Tahoma" w:hAnsi="Tahoma" w:cs="Tahoma"/>
          <w:color w:val="FF0000"/>
        </w:rPr>
        <w:t>Kaymakli</w:t>
      </w:r>
      <w:proofErr w:type="spellEnd"/>
      <w:r w:rsidR="00BA5D89" w:rsidRPr="00FE44B0">
        <w:rPr>
          <w:rFonts w:ascii="Tahoma" w:hAnsi="Tahoma" w:cs="Tahoma"/>
          <w:color w:val="FF0000"/>
        </w:rPr>
        <w:t xml:space="preserve"> </w:t>
      </w:r>
      <w:r w:rsidR="00BA5D89" w:rsidRPr="00FE44B0">
        <w:rPr>
          <w:rFonts w:ascii="Tahoma" w:hAnsi="Tahoma" w:cs="Tahoma"/>
          <w:color w:val="002060"/>
          <w:cs/>
          <w:lang w:bidi="th-TH"/>
        </w:rPr>
        <w:t>ที่มีความลึกถึง 11 ชั้น (ลึกที่สุดที่ 85 เมตร) พร้อมทั้งยังมีระบบระบายอากาศ และมีสภาพวิถีชีวิตความเป็นอยู่ใต้ดินพร้อมสรรพ ซึ่งนครใต้ดินนับเป็นสิ่ง</w:t>
      </w:r>
      <w:r w:rsidR="000B7C18" w:rsidRPr="00FE44B0">
        <w:rPr>
          <w:rFonts w:ascii="Tahoma" w:hAnsi="Tahoma" w:cs="Tahoma"/>
          <w:noProof/>
          <w:color w:val="002060"/>
          <w:bdr w:val="none" w:sz="0" w:space="0" w:color="auto" w:frame="1"/>
        </w:rPr>
        <w:t xml:space="preserve"> </w:t>
      </w:r>
      <w:r w:rsidR="000B7C18" w:rsidRPr="00FE44B0">
        <w:rPr>
          <w:rFonts w:ascii="Tahoma" w:hAnsi="Tahoma" w:cs="Tahoma"/>
          <w:color w:val="002060"/>
          <w:cs/>
          <w:lang w:bidi="th-TH"/>
        </w:rPr>
        <w:t xml:space="preserve"> </w:t>
      </w:r>
      <w:r w:rsidR="00BA5D89" w:rsidRPr="00FE44B0">
        <w:rPr>
          <w:rFonts w:ascii="Tahoma" w:hAnsi="Tahoma" w:cs="Tahoma"/>
          <w:color w:val="002060"/>
          <w:cs/>
          <w:lang w:bidi="th-TH"/>
        </w:rPr>
        <w:t xml:space="preserve">มหัศจรรย์ที่สร้างจากฝีมือมนุษย์อย่างหนึ่งก็ว่าได้ </w:t>
      </w:r>
    </w:p>
    <w:p w14:paraId="733EB125" w14:textId="455C6BAF" w:rsidR="00B35F09" w:rsidRPr="00FE44B0" w:rsidRDefault="00265F53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นำท่านเดินทางสู่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เมืองเกอเรเม่ </w:t>
      </w:r>
      <w:proofErr w:type="spellStart"/>
      <w:r w:rsidRPr="00FE44B0">
        <w:rPr>
          <w:rFonts w:ascii="Tahoma" w:hAnsi="Tahoma" w:cs="Tahoma"/>
          <w:color w:val="FF0000"/>
        </w:rPr>
        <w:t>Goreme</w:t>
      </w:r>
      <w:proofErr w:type="spellEnd"/>
      <w:r w:rsidRPr="00FE44B0">
        <w:rPr>
          <w:rFonts w:ascii="Tahoma" w:hAnsi="Tahoma" w:cs="Tahoma"/>
          <w:color w:val="FF0000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นำท่านชม พิพิธภัณฑ์กลางแจ้ง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เมืองเกอเรเม </w:t>
      </w:r>
      <w:proofErr w:type="spellStart"/>
      <w:r w:rsidRPr="00FE44B0">
        <w:rPr>
          <w:rFonts w:ascii="Tahoma" w:hAnsi="Tahoma" w:cs="Tahoma"/>
          <w:color w:val="FF0000"/>
        </w:rPr>
        <w:t>Goreme</w:t>
      </w:r>
      <w:proofErr w:type="spellEnd"/>
      <w:r w:rsidRPr="00FE44B0">
        <w:rPr>
          <w:rFonts w:ascii="Tahoma" w:hAnsi="Tahoma" w:cs="Tahoma"/>
          <w:color w:val="FF0000"/>
        </w:rPr>
        <w:t xml:space="preserve"> Open Air Museum </w:t>
      </w:r>
      <w:r w:rsidRPr="00FE44B0">
        <w:rPr>
          <w:rFonts w:ascii="Tahoma" w:hAnsi="Tahoma" w:cs="Tahoma"/>
          <w:color w:val="002060"/>
          <w:cs/>
          <w:lang w:bidi="th-TH"/>
        </w:rPr>
        <w:t>ที่เป็นศูนย์กลางของศาสนาคริสต์ในช่วง</w:t>
      </w:r>
      <w:r w:rsidR="00CD5B00" w:rsidRPr="00FE44B0">
        <w:rPr>
          <w:rFonts w:ascii="Tahoma" w:hAnsi="Tahoma" w:cs="Tahoma"/>
          <w:noProof/>
          <w:color w:val="1A0DAB"/>
          <w:bdr w:val="none" w:sz="0" w:space="0" w:color="auto" w:frame="1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 ค.ศ. ที่ 9 เกิดจากความคิดของชาวคริสต์ที่ต้องการเผยแพร่ศาสนา โดยการขุดถ้ำเป็นจำนว</w:t>
      </w:r>
      <w:r w:rsidR="00CD5B00" w:rsidRPr="00FE44B0">
        <w:rPr>
          <w:rFonts w:ascii="Tahoma" w:hAnsi="Tahoma" w:cs="Tahoma"/>
          <w:noProof/>
          <w:color w:val="1A0DAB"/>
          <w:bdr w:val="none" w:sz="0" w:space="0" w:color="auto" w:frame="1"/>
        </w:rPr>
        <w:t xml:space="preserve"> </w:t>
      </w:r>
      <w:r w:rsidR="00CD5B00" w:rsidRPr="00FE44B0">
        <w:rPr>
          <w:rFonts w:ascii="Tahoma" w:hAnsi="Tahoma" w:cs="Tahoma"/>
          <w:color w:val="002060"/>
          <w:cs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นมากเพื่อสร้างโบสถ์ และยังเป็นการป้องกันการรุกรานจากชนเผ่าลัทธิอื่นที่ไม่เห็นด้วยกับศาสนาคริสต์อีกด้วย อิสระเที่ยวชม และถ่ายรูปตามเหล่าอาคารบ้านเรือนของชาวเมืองคัปปาโดเกีย ที่เกิดจากการขุด</w:t>
      </w:r>
      <w:r w:rsidR="00BA5D89" w:rsidRPr="00FE44B0">
        <w:rPr>
          <w:rFonts w:ascii="Tahoma" w:hAnsi="Tahoma" w:cs="Tahoma"/>
          <w:noProof/>
          <w:color w:val="002060"/>
          <w:lang w:eastAsia="en-US"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เข้าไปในหินภูเขาไฟ และใช้เป็นที่อยู่อาศัย รวมถึงใช้เป็นศาสนสถานต่างๆ </w:t>
      </w:r>
    </w:p>
    <w:p w14:paraId="471EC3E3" w14:textId="1CB8E036" w:rsidR="00B35F09" w:rsidRPr="00FE44B0" w:rsidRDefault="00B35F09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</w:p>
    <w:p w14:paraId="024DC797" w14:textId="03C48E84" w:rsidR="000B7C18" w:rsidRPr="00FE44B0" w:rsidRDefault="00B35F0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จากนั้น</w:t>
      </w:r>
      <w:r w:rsidR="00265F53" w:rsidRPr="00FE44B0">
        <w:rPr>
          <w:rFonts w:ascii="Tahoma" w:hAnsi="Tahoma" w:cs="Tahoma"/>
          <w:color w:val="002060"/>
          <w:cs/>
          <w:lang w:bidi="th-TH"/>
        </w:rPr>
        <w:t xml:space="preserve">นำท่านเดินทางสู่ </w:t>
      </w:r>
      <w:r w:rsidR="00265F53" w:rsidRPr="00FE44B0">
        <w:rPr>
          <w:rFonts w:ascii="Tahoma" w:hAnsi="Tahoma" w:cs="Tahoma"/>
          <w:color w:val="FF0000"/>
          <w:cs/>
          <w:lang w:bidi="th-TH"/>
        </w:rPr>
        <w:t xml:space="preserve">โรงงานทอพรม </w:t>
      </w:r>
      <w:r w:rsidR="00265F53" w:rsidRPr="00FE44B0">
        <w:rPr>
          <w:rFonts w:ascii="Tahoma" w:hAnsi="Tahoma" w:cs="Tahoma"/>
          <w:color w:val="FF0000"/>
        </w:rPr>
        <w:t>Carpet Fac</w:t>
      </w:r>
      <w:r w:rsidR="00BA5D89" w:rsidRPr="00FE44B0">
        <w:rPr>
          <w:rFonts w:ascii="Tahoma" w:hAnsi="Tahoma" w:cs="Tahoma"/>
          <w:noProof/>
          <w:color w:val="FF0000"/>
          <w:lang w:eastAsia="en-US" w:bidi="th-TH"/>
        </w:rPr>
        <w:t xml:space="preserve"> </w:t>
      </w:r>
      <w:r w:rsidR="00265F53" w:rsidRPr="00FE44B0">
        <w:rPr>
          <w:rFonts w:ascii="Tahoma" w:hAnsi="Tahoma" w:cs="Tahoma"/>
          <w:color w:val="FF0000"/>
        </w:rPr>
        <w:t xml:space="preserve">tory </w:t>
      </w:r>
      <w:r w:rsidR="00265F53" w:rsidRPr="00FE44B0">
        <w:rPr>
          <w:rFonts w:ascii="Tahoma" w:hAnsi="Tahoma" w:cs="Tahoma"/>
          <w:color w:val="FF0000"/>
          <w:cs/>
          <w:lang w:bidi="th-TH"/>
        </w:rPr>
        <w:t xml:space="preserve">และ โรงงานเซรามิค </w:t>
      </w:r>
      <w:r w:rsidR="00265F53" w:rsidRPr="00FE44B0">
        <w:rPr>
          <w:rFonts w:ascii="Tahoma" w:hAnsi="Tahoma" w:cs="Tahoma"/>
          <w:color w:val="FF0000"/>
        </w:rPr>
        <w:t>Pottery at Avanos Village</w:t>
      </w:r>
      <w:r w:rsidR="00265F53" w:rsidRPr="00FE44B0">
        <w:rPr>
          <w:rFonts w:ascii="Tahoma" w:hAnsi="Tahoma" w:cs="Tahoma"/>
          <w:color w:val="002060"/>
        </w:rPr>
        <w:t xml:space="preserve"> </w:t>
      </w:r>
      <w:r w:rsidR="00265F53" w:rsidRPr="00FE44B0">
        <w:rPr>
          <w:rFonts w:ascii="Tahoma" w:hAnsi="Tahoma" w:cs="Tahoma"/>
          <w:color w:val="002060"/>
          <w:cs/>
          <w:lang w:bidi="th-TH"/>
        </w:rPr>
        <w:t>สินค้าคุณภาพดี และขึ้นชื่อของประเทศตุรกี ให้เวลาท่านเลือกซื้อตามอัธยาศัย</w:t>
      </w:r>
    </w:p>
    <w:p w14:paraId="7CEEA373" w14:textId="4D399969" w:rsidR="00265F53" w:rsidRPr="00FE44B0" w:rsidRDefault="00265F53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</w:p>
    <w:p w14:paraId="6A016A70" w14:textId="7CC1F2A7" w:rsidR="00265F53" w:rsidRPr="00FE44B0" w:rsidRDefault="00265F53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ค่ำ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บริการอาหารค่ำ ณ ภัตตาคาร</w:t>
      </w:r>
    </w:p>
    <w:p w14:paraId="535D3E9A" w14:textId="152E5D8C" w:rsidR="006E449D" w:rsidRPr="00FE44B0" w:rsidRDefault="005C66B2" w:rsidP="00947206">
      <w:pPr>
        <w:spacing w:before="0" w:after="0" w:line="240" w:lineRule="auto"/>
        <w:ind w:left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eastAsia="Times New Roman" w:hAnsi="Tahoma" w:cs="Tahoma"/>
          <w:noProof/>
          <w:lang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B312AAD" wp14:editId="58FEC4C1">
                <wp:simplePos x="0" y="0"/>
                <wp:positionH relativeFrom="margin">
                  <wp:align>center</wp:align>
                </wp:positionH>
                <wp:positionV relativeFrom="paragraph">
                  <wp:posOffset>261620</wp:posOffset>
                </wp:positionV>
                <wp:extent cx="6829425" cy="2247900"/>
                <wp:effectExtent l="0" t="0" r="9525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247900"/>
                          <a:chOff x="0" y="0"/>
                          <a:chExt cx="6829425" cy="215963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6EECC" id="Group 7" o:spid="_x0000_s1026" style="position:absolute;margin-left:0;margin-top:20.6pt;width:537.75pt;height:177pt;z-index:251767808;mso-position-horizontal:center;mso-position-horizontal-relative:margin;mso-height-relative:margin" coordsize="6829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">
                <v:shape id="Picture 59" o:spid="_x0000_s1027" type="#_x0000_t75" style="position:absolute;width:3419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">
                  <v:imagedata r:id="rId22" o:title=""/>
                  <v:path arrowok="t"/>
                  <o:lock v:ext="edit" aspectratio="f"/>
                </v:shape>
                <v:shape id="Picture 4" o:spid="_x0000_s1028" type="#_x0000_t75" style="position:absolute;left:34099;width:3419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">
                  <v:imagedata r:id="rId23" o:title=""/>
                  <v:path arrowok="t"/>
                  <o:lock v:ext="edit" aspectratio="f"/>
                </v:shape>
                <w10:wrap type="topAndBottom" anchorx="margin"/>
              </v:group>
            </w:pict>
          </mc:Fallback>
        </mc:AlternateContent>
      </w:r>
      <w:r w:rsidR="00265F53" w:rsidRPr="00FE44B0">
        <w:rPr>
          <w:rFonts w:ascii="Tahoma" w:hAnsi="Tahoma" w:cs="Tahoma"/>
          <w:color w:val="002060"/>
          <w:cs/>
          <w:lang w:bidi="th-TH"/>
        </w:rPr>
        <w:t>พิเศษ! นำท่าน</w:t>
      </w:r>
      <w:r w:rsidR="00265F53" w:rsidRPr="00FE44B0">
        <w:rPr>
          <w:rFonts w:ascii="Tahoma" w:hAnsi="Tahoma" w:cs="Tahoma"/>
          <w:color w:val="FF0000"/>
          <w:cs/>
          <w:lang w:bidi="th-TH"/>
        </w:rPr>
        <w:t xml:space="preserve">ชมโชว์ระบำหน้าท้อง </w:t>
      </w:r>
      <w:r w:rsidR="00265F53" w:rsidRPr="00FE44B0">
        <w:rPr>
          <w:rFonts w:ascii="Tahoma" w:hAnsi="Tahoma" w:cs="Tahoma"/>
          <w:color w:val="002060"/>
          <w:cs/>
          <w:lang w:bidi="th-TH"/>
        </w:rPr>
        <w:t>สไตล์</w:t>
      </w:r>
      <w:r w:rsidR="000E0328" w:rsidRPr="00FE44B0">
        <w:rPr>
          <w:rFonts w:ascii="Tahoma" w:hAnsi="Tahoma" w:cs="Tahoma"/>
          <w:color w:val="002060"/>
          <w:cs/>
          <w:lang w:bidi="th-TH"/>
        </w:rPr>
        <w:t>พื้นเมือง ประเทศตุรกี</w:t>
      </w:r>
    </w:p>
    <w:p w14:paraId="54064281" w14:textId="4838C87B" w:rsidR="00AA1651" w:rsidRPr="00FE44B0" w:rsidRDefault="00AA1651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05D26E02" w14:textId="7F142881" w:rsidR="00AA1651" w:rsidRPr="00FE44B0" w:rsidRDefault="005C66B2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ที่พัก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lang w:bidi="th-TH"/>
        </w:rPr>
        <w:tab/>
      </w:r>
      <w:r w:rsidR="00411E60" w:rsidRPr="00FE44B0">
        <w:rPr>
          <w:rFonts w:ascii="Tahoma" w:hAnsi="Tahoma" w:cs="Tahoma"/>
          <w:color w:val="FF0000"/>
        </w:rPr>
        <w:t xml:space="preserve">UCHISAR KAYA HOTEL </w:t>
      </w:r>
      <w:r w:rsidRPr="00FE44B0">
        <w:rPr>
          <w:rFonts w:ascii="Tahoma" w:hAnsi="Tahoma" w:cs="Tahoma"/>
          <w:color w:val="FF0000"/>
        </w:rPr>
        <w:t xml:space="preserve">CAPPADOCIA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โรงแรมสไตล์ถ้ำ หรือเทียบเท่า </w:t>
      </w:r>
      <w:r w:rsidRPr="00FE44B0">
        <w:rPr>
          <w:rFonts w:ascii="Tahoma" w:hAnsi="Tahoma" w:cs="Tahoma"/>
          <w:color w:val="002060"/>
          <w:rtl/>
          <w:cs/>
        </w:rPr>
        <w:t>**</w:t>
      </w:r>
      <w:r w:rsidRPr="00FE44B0">
        <w:rPr>
          <w:rFonts w:ascii="Tahoma" w:hAnsi="Tahoma" w:cs="Tahoma"/>
          <w:color w:val="002060"/>
          <w:rtl/>
          <w:cs/>
          <w:lang w:bidi="th-TH"/>
        </w:rPr>
        <w:t>กรณี โรงแรมเต็ม เราจะเปลี่ยนไปพักโรงแรมอื่นที่มาตรฐา</w:t>
      </w:r>
      <w:r w:rsidRPr="00FE44B0">
        <w:rPr>
          <w:rFonts w:ascii="Tahoma" w:hAnsi="Tahoma" w:cs="Tahoma"/>
          <w:color w:val="002060"/>
          <w:cs/>
          <w:lang w:bidi="th-TH"/>
        </w:rPr>
        <w:t>น</w:t>
      </w:r>
      <w:r w:rsidRPr="00FE44B0">
        <w:rPr>
          <w:rFonts w:ascii="Tahoma" w:hAnsi="Tahoma" w:cs="Tahoma"/>
          <w:color w:val="002060"/>
          <w:rtl/>
          <w:cs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 </w:t>
      </w:r>
      <w:r w:rsidRPr="00FE44B0">
        <w:rPr>
          <w:rFonts w:ascii="Tahoma" w:hAnsi="Tahoma" w:cs="Tahoma"/>
          <w:color w:val="002060"/>
        </w:rPr>
        <w:t xml:space="preserve">5 </w:t>
      </w:r>
      <w:r w:rsidRPr="00FE44B0">
        <w:rPr>
          <w:rFonts w:ascii="Tahoma" w:hAnsi="Tahoma" w:cs="Tahoma"/>
          <w:color w:val="002060"/>
          <w:cs/>
          <w:lang w:bidi="th-TH"/>
        </w:rPr>
        <w:t>ดาว หรือระดับเดียวกัน</w:t>
      </w:r>
      <w:r w:rsidRPr="00FE44B0">
        <w:rPr>
          <w:rFonts w:ascii="Tahoma" w:hAnsi="Tahoma" w:cs="Tahoma"/>
          <w:color w:val="002060"/>
          <w:rtl/>
          <w:cs/>
        </w:rPr>
        <w:t>**</w:t>
      </w:r>
      <w:r w:rsidRPr="00FE44B0">
        <w:rPr>
          <w:rFonts w:ascii="Tahoma" w:hAnsi="Tahoma" w:cs="Tahoma"/>
          <w:color w:val="002060"/>
          <w:cs/>
          <w:lang w:bidi="th-TH"/>
        </w:rPr>
        <w:t>เทียบเท่า</w:t>
      </w:r>
    </w:p>
    <w:p w14:paraId="595ED7D2" w14:textId="77777777" w:rsidR="006E449D" w:rsidRPr="00FE44B0" w:rsidRDefault="006E449D" w:rsidP="00947206">
      <w:pPr>
        <w:spacing w:before="0" w:after="0" w:line="240" w:lineRule="auto"/>
        <w:ind w:left="1440" w:hanging="1440"/>
        <w:rPr>
          <w:rFonts w:ascii="Tahoma" w:hAnsi="Tahoma" w:cs="Tahoma"/>
          <w:noProof/>
          <w:lang w:eastAsia="en-US" w:bidi="th-TH"/>
        </w:rPr>
      </w:pPr>
      <w:r w:rsidRPr="00FE44B0">
        <w:rPr>
          <w:rFonts w:ascii="Tahoma" w:hAnsi="Tahoma" w:cs="Tahoma"/>
          <w:color w:val="3C3C3C" w:themeColor="background2" w:themeShade="40"/>
          <w:cs/>
          <w:lang w:bidi="th-TH"/>
        </w:rPr>
        <w:t xml:space="preserve">      </w:t>
      </w:r>
      <w:r w:rsidR="006C3D89" w:rsidRPr="00FE44B0">
        <w:rPr>
          <w:rFonts w:ascii="Tahoma" w:hAnsi="Tahoma" w:cs="Tahoma"/>
          <w:color w:val="3C3C3C" w:themeColor="background2" w:themeShade="40"/>
          <w:cs/>
          <w:lang w:bidi="th-TH"/>
        </w:rPr>
        <w:t xml:space="preserve">                               </w:t>
      </w:r>
    </w:p>
    <w:tbl>
      <w:tblPr>
        <w:tblStyle w:val="PlainTable1"/>
        <w:tblW w:w="0" w:type="auto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1777"/>
        <w:gridCol w:w="8682"/>
      </w:tblGrid>
      <w:tr w:rsidR="00945414" w:rsidRPr="00FE44B0" w14:paraId="772EDD6C" w14:textId="77777777" w:rsidTr="00CD0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shd w:val="clear" w:color="auto" w:fill="CAE57B" w:themeFill="accent2" w:themeFillTint="99"/>
            <w:vAlign w:val="center"/>
          </w:tcPr>
          <w:p w14:paraId="268A70CD" w14:textId="059BE073" w:rsidR="00CB1E88" w:rsidRPr="00FE44B0" w:rsidRDefault="00CB1E88" w:rsidP="00947206">
            <w:pPr>
              <w:spacing w:before="0"/>
              <w:ind w:left="1440" w:hanging="144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-414315215"/>
                <w:placeholder>
                  <w:docPart w:val="F52C2AA64DE54FAFAEFE71E5095A208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449D" w:rsidRPr="00FE44B0">
                  <w:rPr>
                    <w:rFonts w:ascii="Tahoma" w:hAnsi="Tahoma" w:cs="Tahoma"/>
                    <w:b w:val="0"/>
                    <w:bCs w:val="0"/>
                    <w:color w:val="002060"/>
                    <w:cs/>
                    <w:lang w:bidi="th-TH"/>
                  </w:rPr>
                  <w:t>3</w:t>
                </w:r>
              </w:sdtContent>
            </w:sdt>
          </w:p>
        </w:tc>
        <w:tc>
          <w:tcPr>
            <w:tcW w:w="8943" w:type="dxa"/>
            <w:shd w:val="clear" w:color="auto" w:fill="CAE57B" w:themeFill="accent2" w:themeFillTint="99"/>
            <w:vAlign w:val="center"/>
          </w:tcPr>
          <w:p w14:paraId="28163653" w14:textId="77777777" w:rsidR="00CB1E88" w:rsidRPr="00FE44B0" w:rsidRDefault="00B011B3" w:rsidP="00947206">
            <w:pPr>
              <w:spacing w:before="0"/>
              <w:ind w:left="1440" w:hanging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คัปปาโดเกีย - คอนย่า - ปามุคคาเล่</w:t>
            </w:r>
          </w:p>
        </w:tc>
      </w:tr>
    </w:tbl>
    <w:p w14:paraId="6366B1ED" w14:textId="73CDCD04" w:rsidR="000609F6" w:rsidRPr="00FE44B0" w:rsidRDefault="002E519C" w:rsidP="00947206">
      <w:pPr>
        <w:spacing w:before="0" w:after="0" w:line="240" w:lineRule="auto"/>
        <w:ind w:left="1440" w:hanging="1440"/>
        <w:rPr>
          <w:rFonts w:ascii="Tahoma" w:hAnsi="Tahoma" w:cs="Tahoma"/>
          <w:color w:val="FF0000"/>
          <w:sz w:val="28"/>
          <w:szCs w:val="28"/>
        </w:rPr>
      </w:pPr>
      <w:r w:rsidRPr="00FE44B0">
        <w:rPr>
          <w:rFonts w:ascii="Tahoma" w:hAnsi="Tahoma" w:cs="Tahoma"/>
          <w:color w:val="002060"/>
          <w:cs/>
          <w:lang w:bidi="th-TH"/>
        </w:rPr>
        <w:t>เช้า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บริการอาหารเช้า ณ ห้องอาหารของโรงแรม  (สำหรับท่านที่เดินทางขึ้นบอลลูนกลับมารับประทานอาหารเช้า)</w:t>
      </w:r>
      <w:r w:rsidR="00FE44B0">
        <w:rPr>
          <w:rFonts w:ascii="Tahoma" w:hAnsi="Tahoma" w:cs="Tahoma" w:hint="cs"/>
          <w:color w:val="002060"/>
          <w:cs/>
          <w:lang w:bidi="th-TH"/>
        </w:rPr>
        <w:t xml:space="preserve"> </w:t>
      </w:r>
      <w:r w:rsidR="000609F6" w:rsidRPr="00FE44B0">
        <w:rPr>
          <w:rFonts w:ascii="Tahoma" w:hAnsi="Tahoma" w:cs="Tahoma"/>
          <w:color w:val="FF0000"/>
          <w:sz w:val="28"/>
          <w:szCs w:val="28"/>
          <w:cs/>
          <w:lang w:bidi="th-TH"/>
        </w:rPr>
        <w:t>โปรแกรมเสริมพิเศษ</w:t>
      </w:r>
      <w:r w:rsidRPr="00FE44B0">
        <w:rPr>
          <w:rFonts w:ascii="Tahoma" w:hAnsi="Tahoma" w:cs="Tahoma"/>
          <w:color w:val="FF0000"/>
          <w:sz w:val="28"/>
          <w:szCs w:val="28"/>
          <w:cs/>
          <w:lang w:bidi="th-TH"/>
        </w:rPr>
        <w:t>....ขึ้นบอลลูน (จะ</w:t>
      </w:r>
      <w:r w:rsidR="000609F6" w:rsidRPr="00FE44B0">
        <w:rPr>
          <w:rFonts w:ascii="Tahoma" w:hAnsi="Tahoma" w:cs="Tahoma"/>
          <w:color w:val="FF0000"/>
          <w:sz w:val="28"/>
          <w:szCs w:val="28"/>
          <w:cs/>
          <w:lang w:bidi="th-TH"/>
        </w:rPr>
        <w:t>ไม่รวมอยู่ในค่าทัวร์</w:t>
      </w:r>
      <w:r w:rsidRPr="00FE44B0">
        <w:rPr>
          <w:rFonts w:ascii="Tahoma" w:hAnsi="Tahoma" w:cs="Tahoma"/>
          <w:color w:val="FF0000"/>
          <w:sz w:val="28"/>
          <w:szCs w:val="28"/>
          <w:cs/>
          <w:lang w:bidi="th-TH"/>
        </w:rPr>
        <w:t>)</w:t>
      </w:r>
    </w:p>
    <w:p w14:paraId="75C4B98B" w14:textId="73511F04" w:rsidR="000E0328" w:rsidRPr="00FE44B0" w:rsidRDefault="005A2E6E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noProof/>
          <w:color w:val="002060"/>
          <w:lang w:eastAsia="en-US" w:bidi="th-TH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141E064" wp14:editId="40CF129B">
                <wp:simplePos x="0" y="0"/>
                <wp:positionH relativeFrom="column">
                  <wp:posOffset>47625</wp:posOffset>
                </wp:positionH>
                <wp:positionV relativeFrom="paragraph">
                  <wp:posOffset>232243</wp:posOffset>
                </wp:positionV>
                <wp:extent cx="6581775" cy="2303947"/>
                <wp:effectExtent l="57150" t="19050" r="66675" b="96520"/>
                <wp:wrapThrough wrapText="bothSides">
                  <wp:wrapPolygon edited="0">
                    <wp:start x="10628" y="-179"/>
                    <wp:lineTo x="-188" y="0"/>
                    <wp:lineTo x="-188" y="22148"/>
                    <wp:lineTo x="-125" y="22326"/>
                    <wp:lineTo x="10691" y="22326"/>
                    <wp:lineTo x="20318" y="22148"/>
                    <wp:lineTo x="21756" y="21791"/>
                    <wp:lineTo x="21756" y="2858"/>
                    <wp:lineTo x="21694" y="179"/>
                    <wp:lineTo x="21694" y="-179"/>
                    <wp:lineTo x="10628" y="-179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2303947"/>
                          <a:chOff x="-1" y="-12005"/>
                          <a:chExt cx="6433584" cy="2261175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" y="0"/>
                            <a:ext cx="3174894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515" y="-12005"/>
                            <a:ext cx="3240068" cy="225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58F61" id="Group 5" o:spid="_x0000_s1026" style="position:absolute;margin-left:3.75pt;margin-top:18.3pt;width:518.25pt;height:181.4pt;z-index:251722752;mso-width-relative:margin;mso-height-relative:margin" coordorigin=",-120" coordsize="64335,22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">
                <v:shape id="Picture 44" o:spid="_x0000_s1027" type="#_x0000_t75" alt="รูปภาพที่เกี่ยวข้อง" style="position:absolute;width:31748;height:2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">
                  <v:imagedata r:id="rId26" o:title="รูปภาพที่เกี่ยวข้อง"/>
                  <v:shadow on="t" color="black" opacity="26214f" origin=",-.5" offset="0,3pt"/>
                  <v:path arrowok="t"/>
                </v:shape>
                <v:shape id="Picture 47" o:spid="_x0000_s1028" type="#_x0000_t75" alt="รูปภาพที่เกี่ยวข้อง" style="position:absolute;left:31935;top:-120;width:32400;height:2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">
                  <v:imagedata r:id="rId27" o:title="รูปภาพที่เกี่ยวข้อง"/>
                  <v:shadow on="t" color="black" opacity="26214f" origin=",-.5" offset="0,3pt"/>
                  <v:path arrowok="t"/>
                </v:shape>
                <w10:wrap type="through"/>
              </v:group>
            </w:pict>
          </mc:Fallback>
        </mc:AlternateContent>
      </w:r>
    </w:p>
    <w:p w14:paraId="170F11A5" w14:textId="65EAFCE1" w:rsidR="000609F6" w:rsidRPr="00FE44B0" w:rsidRDefault="000609F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สำหรับท่านใดที่สนใจขึ้นบอลลูนชมความงามของเมือง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คัปปาโดเกีย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จะต้องออกจากโรงแรม เวลา </w:t>
      </w:r>
      <w:r w:rsidRPr="00FE44B0">
        <w:rPr>
          <w:rFonts w:ascii="Tahoma" w:hAnsi="Tahoma" w:cs="Tahoma"/>
          <w:color w:val="002060"/>
        </w:rPr>
        <w:t xml:space="preserve">05.00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น. ชมความงดงามของเมืองคัปปาโดเกียในอีกมุมหนึ่งที่หาชมได้ยาก ใช้เวลาอยู่บอลลูนประมาณ </w:t>
      </w:r>
      <w:r w:rsidRPr="00FE44B0">
        <w:rPr>
          <w:rFonts w:ascii="Tahoma" w:hAnsi="Tahoma" w:cs="Tahoma"/>
          <w:color w:val="002060"/>
        </w:rPr>
        <w:t xml:space="preserve">1 </w:t>
      </w:r>
      <w:r w:rsidRPr="00FE44B0">
        <w:rPr>
          <w:rFonts w:ascii="Tahoma" w:hAnsi="Tahoma" w:cs="Tahoma"/>
          <w:color w:val="002060"/>
          <w:cs/>
          <w:lang w:bidi="th-TH"/>
        </w:rPr>
        <w:t>ชั่วโมง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(ค่าขึ้นบอลลูนไม่ได้รวมอยู่ในค่าทัวร์ ราคาประมาณ </w:t>
      </w:r>
      <w:r w:rsidRPr="00FE44B0">
        <w:rPr>
          <w:rFonts w:ascii="Tahoma" w:hAnsi="Tahoma" w:cs="Tahoma"/>
          <w:color w:val="FF0000"/>
        </w:rPr>
        <w:t>USD 2</w:t>
      </w:r>
      <w:r w:rsidR="00382046" w:rsidRPr="00FE44B0">
        <w:rPr>
          <w:rFonts w:ascii="Tahoma" w:hAnsi="Tahoma" w:cs="Tahoma"/>
          <w:color w:val="FF0000"/>
          <w:lang w:bidi="th-TH"/>
        </w:rPr>
        <w:t>4</w:t>
      </w:r>
      <w:r w:rsidRPr="00FE44B0">
        <w:rPr>
          <w:rFonts w:ascii="Tahoma" w:hAnsi="Tahoma" w:cs="Tahoma"/>
          <w:color w:val="FF0000"/>
        </w:rPr>
        <w:t xml:space="preserve">0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ต่อ </w:t>
      </w:r>
      <w:r w:rsidRPr="00FE44B0">
        <w:rPr>
          <w:rFonts w:ascii="Tahoma" w:hAnsi="Tahoma" w:cs="Tahoma"/>
          <w:color w:val="FF0000"/>
        </w:rPr>
        <w:t xml:space="preserve">1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ท่าน) </w:t>
      </w:r>
      <w:r w:rsidRPr="00FE44B0">
        <w:rPr>
          <w:rFonts w:ascii="Tahoma" w:hAnsi="Tahoma" w:cs="Tahoma"/>
          <w:color w:val="002060"/>
          <w:cs/>
          <w:lang w:bidi="th-TH"/>
        </w:rPr>
        <w:t>**ประกันภัยที่ทำจากเมืองไทย ไม่ครอบคลุมการขึ้นบอลลูน และเครื่องร่อนทุกประเภทกิจกรรมนี้ขึ้นอยู่กับดุลยพินิจของท่าน**</w:t>
      </w:r>
    </w:p>
    <w:p w14:paraId="38249C11" w14:textId="03AC9AF2" w:rsidR="008B7D61" w:rsidRPr="00FE44B0" w:rsidRDefault="002E519C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cs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***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จะมีรถรับ ส่ง จากบริษัทบอลลูน มารับแต่เช้าตรู่ ประมาณ </w:t>
      </w:r>
      <w:r w:rsidRPr="00FE44B0">
        <w:rPr>
          <w:rFonts w:ascii="Tahoma" w:hAnsi="Tahoma" w:cs="Tahoma"/>
          <w:color w:val="002060"/>
          <w:lang w:bidi="th-TH"/>
        </w:rPr>
        <w:t xml:space="preserve">05.00 </w:t>
      </w:r>
      <w:r w:rsidRPr="00FE44B0">
        <w:rPr>
          <w:rFonts w:ascii="Tahoma" w:hAnsi="Tahoma" w:cs="Tahoma"/>
          <w:color w:val="002060"/>
          <w:cs/>
          <w:lang w:bidi="th-TH"/>
        </w:rPr>
        <w:t>น. (ตีห้า)</w:t>
      </w:r>
    </w:p>
    <w:p w14:paraId="6F8409B2" w14:textId="38A5824F" w:rsidR="008B7D61" w:rsidRPr="00FE44B0" w:rsidRDefault="008079E5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noProof/>
          <w:color w:val="002060"/>
          <w:lang w:bidi="th-TH"/>
        </w:rPr>
      </w:pPr>
      <w:r w:rsidRPr="00FE44B0">
        <w:rPr>
          <w:rFonts w:ascii="Tahoma" w:hAnsi="Tahoma" w:cs="Tahoma"/>
          <w:noProof/>
          <w:color w:val="002060"/>
          <w:lang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F0953B7" wp14:editId="63098CC3">
                <wp:simplePos x="0" y="0"/>
                <wp:positionH relativeFrom="column">
                  <wp:posOffset>-47625</wp:posOffset>
                </wp:positionH>
                <wp:positionV relativeFrom="paragraph">
                  <wp:posOffset>356870</wp:posOffset>
                </wp:positionV>
                <wp:extent cx="6734175" cy="2362200"/>
                <wp:effectExtent l="38100" t="38100" r="66675" b="95250"/>
                <wp:wrapThrough wrapText="bothSides">
                  <wp:wrapPolygon edited="0">
                    <wp:start x="0" y="-348"/>
                    <wp:lineTo x="-122" y="-174"/>
                    <wp:lineTo x="-122" y="21774"/>
                    <wp:lineTo x="10693" y="22123"/>
                    <wp:lineTo x="10693" y="22297"/>
                    <wp:lineTo x="21692" y="22297"/>
                    <wp:lineTo x="21692" y="22123"/>
                    <wp:lineTo x="21753" y="19510"/>
                    <wp:lineTo x="21753" y="-174"/>
                    <wp:lineTo x="10876" y="-348"/>
                    <wp:lineTo x="0" y="-348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2362200"/>
                          <a:chOff x="0" y="0"/>
                          <a:chExt cx="6312217" cy="210693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ผลการค้นหารูปภาพสำหรับ คาราวานสไลน์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911" y="0"/>
                            <a:ext cx="3144306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3"/>
                            <a:ext cx="3152775" cy="210058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84EF4" id="Group 27" o:spid="_x0000_s1026" style="position:absolute;margin-left:-3.75pt;margin-top:28.1pt;width:530.25pt;height:186pt;z-index:251725824;mso-width-relative:margin;mso-height-relative:margin" coordsize="63122,2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">
                <v:shape id="Picture 32" o:spid="_x0000_s1027" type="#_x0000_t75" alt="ผลการค้นหารูปภาพสำหรับ คาราวานสไลน์" style="position:absolute;left:31679;width:31443;height:2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">
                  <v:imagedata r:id="rId30" o:title="ผลการค้นหารูปภาพสำหรับ คาราวานสไลน์"/>
                  <v:shadow on="t" color="black" opacity="26214f" origin=",-.5" offset="0,3pt"/>
                  <v:path arrowok="t"/>
                </v:shape>
                <v:shape id="Picture 1" o:spid="_x0000_s1028" type="#_x0000_t75" style="position:absolute;top:47;width:31527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" strokeweight="3pt">
                  <v:stroke endcap="square"/>
                  <v:imagedata r:id="rId31" o:title=""/>
                  <v:shadow on="t" color="black" opacity="28180f" origin="-.5,-.5" offset=".74836mm,.74836mm"/>
                  <v:path arrowok="t"/>
                </v:shape>
                <w10:wrap type="through"/>
              </v:group>
            </w:pict>
          </mc:Fallback>
        </mc:AlternateContent>
      </w:r>
    </w:p>
    <w:p w14:paraId="3774E37B" w14:textId="30B7304B" w:rsidR="008B7D61" w:rsidRPr="00FE44B0" w:rsidRDefault="008B7D61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</w:p>
    <w:p w14:paraId="1A47BC3A" w14:textId="422A9BB0" w:rsidR="00B011B3" w:rsidRPr="00FE44B0" w:rsidRDefault="007D1E0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ได้เวลานำ</w:t>
      </w:r>
      <w:r w:rsidR="00B011B3" w:rsidRPr="00FE44B0">
        <w:rPr>
          <w:rFonts w:ascii="Tahoma" w:hAnsi="Tahoma" w:cs="Tahoma"/>
          <w:color w:val="002060"/>
          <w:cs/>
          <w:lang w:bidi="th-TH"/>
        </w:rPr>
        <w:t xml:space="preserve">ท่านเดินทางสู่ </w:t>
      </w:r>
      <w:r w:rsidR="00B011B3" w:rsidRPr="00FE44B0">
        <w:rPr>
          <w:rFonts w:ascii="Tahoma" w:hAnsi="Tahoma" w:cs="Tahoma"/>
          <w:color w:val="FF0000"/>
          <w:cs/>
          <w:lang w:bidi="th-TH"/>
        </w:rPr>
        <w:t xml:space="preserve">เมืองคอนย่า </w:t>
      </w:r>
      <w:r w:rsidR="00B011B3" w:rsidRPr="00FE44B0">
        <w:rPr>
          <w:rFonts w:ascii="Tahoma" w:hAnsi="Tahoma" w:cs="Tahoma"/>
          <w:color w:val="FF0000"/>
        </w:rPr>
        <w:t xml:space="preserve">Konya </w:t>
      </w:r>
      <w:r w:rsidR="00B011B3" w:rsidRPr="00FE44B0">
        <w:rPr>
          <w:rFonts w:ascii="Tahoma" w:hAnsi="Tahoma" w:cs="Tahoma"/>
          <w:color w:val="002060"/>
          <w:cs/>
          <w:lang w:bidi="th-TH"/>
        </w:rPr>
        <w:t xml:space="preserve">อดีตเมืองหลวงของอาณาจักร เซลจูค ในช่วงปี </w:t>
      </w:r>
      <w:r w:rsidR="00B011B3" w:rsidRPr="00FE44B0">
        <w:rPr>
          <w:rFonts w:ascii="Tahoma" w:hAnsi="Tahoma" w:cs="Tahoma"/>
          <w:color w:val="FF0000"/>
          <w:cs/>
          <w:lang w:bidi="th-TH"/>
        </w:rPr>
        <w:t xml:space="preserve">ค.ศ. 1071 – 1308 </w:t>
      </w:r>
      <w:r w:rsidR="00B011B3" w:rsidRPr="00FE44B0">
        <w:rPr>
          <w:rFonts w:ascii="Tahoma" w:hAnsi="Tahoma" w:cs="Tahoma"/>
          <w:color w:val="002060"/>
          <w:cs/>
          <w:lang w:bidi="th-TH"/>
        </w:rPr>
        <w:t xml:space="preserve">รวมทั้งยังเป็นศูนย์กลางที่สําคัญของภูมิภาคแถบนี้ ท่านจะได้เพลิดเพลินกับ ทัศนียภาพที่งดงามตามธรรมชาติตลอดสองฝั่งทาง ของภูมิภาคตอนกลางของตุรกี ท่านจะได้ชมวิถีชีวิตตามชนบทและทัศนียภาพที่สวยงามของทุ่งหญ้าสลับกับภูเขา ระหว่างทาง นําท่านแวะชม </w:t>
      </w:r>
      <w:r w:rsidR="00B011B3" w:rsidRPr="00FE44B0">
        <w:rPr>
          <w:rFonts w:ascii="Tahoma" w:hAnsi="Tahoma" w:cs="Tahoma"/>
          <w:color w:val="FF0000"/>
          <w:cs/>
          <w:lang w:bidi="th-TH"/>
        </w:rPr>
        <w:t xml:space="preserve">คาราวานสไรน์ </w:t>
      </w:r>
      <w:r w:rsidR="00B011B3" w:rsidRPr="00FE44B0">
        <w:rPr>
          <w:rFonts w:ascii="Tahoma" w:hAnsi="Tahoma" w:cs="Tahoma"/>
          <w:color w:val="002060"/>
          <w:cs/>
          <w:lang w:bidi="th-TH"/>
        </w:rPr>
        <w:t xml:space="preserve">ที่พักแรมและที่แลกเปลี่ยนสินค้าระหว่างทางของชาวเติร์กในสมัยออตโตมัน </w:t>
      </w:r>
    </w:p>
    <w:p w14:paraId="4D0CCF0B" w14:textId="77777777" w:rsidR="008B7D61" w:rsidRPr="00FE44B0" w:rsidRDefault="008B7D61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7F6FA7E4" w14:textId="77777777" w:rsidR="00FD7832" w:rsidRPr="00FE44B0" w:rsidRDefault="00141613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rtl/>
          <w:cs/>
        </w:rPr>
      </w:pPr>
      <w:r w:rsidRPr="00FE44B0">
        <w:rPr>
          <w:rFonts w:ascii="Tahoma" w:hAnsi="Tahoma" w:cs="Tahoma"/>
          <w:color w:val="002060"/>
          <w:cs/>
          <w:lang w:bidi="th-TH"/>
        </w:rPr>
        <w:t>เที่ยง</w:t>
      </w:r>
      <w:r w:rsidRPr="00FE44B0">
        <w:rPr>
          <w:rFonts w:ascii="Tahoma" w:hAnsi="Tahoma" w:cs="Tahoma"/>
          <w:color w:val="002060"/>
          <w:rtl/>
          <w:cs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บริการอาหารกลางวัน ณ ภัตตาคาร</w:t>
      </w:r>
    </w:p>
    <w:p w14:paraId="7988E04B" w14:textId="77777777" w:rsidR="008B7D61" w:rsidRPr="00FE44B0" w:rsidRDefault="008B7D61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shd w:val="clear" w:color="auto" w:fill="FFFFFF"/>
          <w:lang w:bidi="th-TH"/>
        </w:rPr>
      </w:pPr>
    </w:p>
    <w:p w14:paraId="131190DD" w14:textId="77777777" w:rsidR="00B011B3" w:rsidRPr="00FE44B0" w:rsidRDefault="00B011B3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นําท่านเดินทางสู่ </w:t>
      </w:r>
      <w:r w:rsidRPr="00FE44B0">
        <w:rPr>
          <w:rFonts w:ascii="Tahoma" w:eastAsia="SimSun" w:hAnsi="Tahoma" w:cs="Tahoma"/>
          <w:color w:val="FF0000"/>
          <w:shd w:val="clear" w:color="auto" w:fill="FFFFFF"/>
          <w:cs/>
          <w:lang w:eastAsia="zh-CN" w:bidi="th-TH"/>
        </w:rPr>
        <w:t>เมืองปามุคคาเล่</w:t>
      </w:r>
      <w:r w:rsidRPr="00FE44B0">
        <w:rPr>
          <w:rFonts w:ascii="Tahoma" w:eastAsia="SimSun" w:hAnsi="Tahoma" w:cs="Tahoma"/>
          <w:color w:val="FF0000"/>
          <w:shd w:val="clear" w:color="auto" w:fill="FFFFFF"/>
          <w:lang w:eastAsia="zh-CN"/>
        </w:rPr>
        <w:t> </w:t>
      </w:r>
      <w:proofErr w:type="spellStart"/>
      <w:r w:rsidRPr="00FE44B0">
        <w:rPr>
          <w:rFonts w:ascii="Tahoma" w:eastAsia="SimSun" w:hAnsi="Tahoma" w:cs="Tahoma"/>
          <w:color w:val="FF0000"/>
          <w:shd w:val="clear" w:color="auto" w:fill="FFFFFF"/>
          <w:lang w:eastAsia="zh-CN"/>
        </w:rPr>
        <w:t>Pamukkale</w:t>
      </w:r>
      <w:proofErr w:type="spellEnd"/>
      <w:r w:rsidRPr="00FE44B0">
        <w:rPr>
          <w:rFonts w:ascii="Tahoma" w:eastAsia="SimSun" w:hAnsi="Tahoma" w:cs="Tahoma"/>
          <w:color w:val="FF0000"/>
          <w:shd w:val="clear" w:color="auto" w:fill="FFFFFF"/>
          <w:lang w:eastAsia="zh-CN"/>
        </w:rPr>
        <w:t> </w:t>
      </w:r>
      <w:r w:rsidRPr="00FE44B0">
        <w:rPr>
          <w:rFonts w:ascii="Tahoma" w:eastAsia="SimSun" w:hAnsi="Tahoma" w:cs="Tahoma"/>
          <w:color w:val="002060"/>
          <w:shd w:val="clear" w:color="auto" w:fill="FFFFFF"/>
          <w:cs/>
          <w:lang w:eastAsia="zh-CN" w:bidi="th-TH"/>
        </w:rPr>
        <w:t>เมืองที่มีน้ำพุเกลือแร่ร้อนไหลทะลุขึ้นมาจากใต้ดินผ่านซากปรักหักพังของเมืองเก่าแก่สมัยกรีกก่อนที่ไหลลงสู่หน้าผาผลจากการไหลของน้ำพุเกลือแร่ร้อนนี้ได้ก่อให้เกิดทัศนียภาพของน้ำตกสีขาวเป็นชั้นๆ หลายชั้น และผลจากการแข็งตัวของแคลเซียมทำให้เกิดเป็นแก่งหินสีขาวราวหิมะขวางทางน้ำเป็นทางยาว</w:t>
      </w:r>
      <w:r w:rsidRPr="00FE44B0">
        <w:rPr>
          <w:rFonts w:ascii="Tahoma" w:eastAsia="SimSun" w:hAnsi="Tahoma" w:cs="Tahoma"/>
          <w:color w:val="002060"/>
          <w:shd w:val="clear" w:color="auto" w:fill="FFFFFF"/>
          <w:lang w:eastAsia="zh-CN"/>
        </w:rPr>
        <w:t xml:space="preserve"> </w:t>
      </w:r>
      <w:r w:rsidRPr="00FE44B0">
        <w:rPr>
          <w:rFonts w:ascii="Tahoma" w:eastAsia="SimSun" w:hAnsi="Tahoma" w:cs="Tahoma"/>
          <w:color w:val="002060"/>
          <w:shd w:val="clear" w:color="auto" w:fill="FFFFFF"/>
          <w:cs/>
          <w:lang w:eastAsia="zh-CN" w:bidi="th-TH"/>
        </w:rPr>
        <w:t>ซึ่งมีความงดงามมาก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เรียกปรากฎการณ์นี้ว่า </w:t>
      </w:r>
      <w:r w:rsidRPr="00FE44B0">
        <w:rPr>
          <w:rFonts w:ascii="Tahoma" w:hAnsi="Tahoma" w:cs="Tahoma"/>
          <w:color w:val="FF0000"/>
          <w:cs/>
          <w:lang w:bidi="th-TH"/>
        </w:rPr>
        <w:t>ปราสาทปุยฝ้าย</w:t>
      </w:r>
    </w:p>
    <w:p w14:paraId="23EF2C41" w14:textId="77777777" w:rsidR="005C35DD" w:rsidRPr="00FE44B0" w:rsidRDefault="005C35DD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29817568" w14:textId="77777777" w:rsidR="00FD7832" w:rsidRPr="00FE44B0" w:rsidRDefault="00141613" w:rsidP="00947206">
      <w:pPr>
        <w:tabs>
          <w:tab w:val="left" w:pos="1080"/>
        </w:tabs>
        <w:spacing w:before="0" w:after="0" w:line="240" w:lineRule="auto"/>
        <w:ind w:left="1440" w:hanging="1440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ค่ำ</w:t>
      </w:r>
      <w:r w:rsidRPr="00FE44B0">
        <w:rPr>
          <w:rFonts w:ascii="Tahoma" w:hAnsi="Tahoma" w:cs="Tahoma"/>
          <w:color w:val="002060"/>
          <w:cs/>
          <w:lang w:bidi="th-TH"/>
        </w:rPr>
        <w:tab/>
        <w:t>บริการอาหารค่ำ ณ ภัตตาคาร</w:t>
      </w:r>
    </w:p>
    <w:p w14:paraId="6681EEAC" w14:textId="77777777" w:rsidR="00FD7832" w:rsidRPr="00FE44B0" w:rsidRDefault="00FD7832" w:rsidP="00947206">
      <w:pPr>
        <w:tabs>
          <w:tab w:val="left" w:pos="1080"/>
        </w:tabs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21AE18CC" w14:textId="0E78171C" w:rsidR="00FD7832" w:rsidRPr="00FE44B0" w:rsidRDefault="00FD7832" w:rsidP="00947206">
      <w:pPr>
        <w:tabs>
          <w:tab w:val="left" w:pos="1080"/>
        </w:tabs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ที่พัก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lang w:bidi="th-TH"/>
        </w:rPr>
        <w:tab/>
      </w:r>
      <w:r w:rsidR="00411E60" w:rsidRPr="00FE44B0">
        <w:rPr>
          <w:rFonts w:ascii="Tahoma" w:hAnsi="Tahoma" w:cs="Tahoma"/>
          <w:color w:val="FF0000"/>
        </w:rPr>
        <w:t xml:space="preserve">NINOVA THERMAL </w:t>
      </w:r>
      <w:r w:rsidR="008B1197" w:rsidRPr="00FE44B0">
        <w:rPr>
          <w:rFonts w:ascii="Tahoma" w:hAnsi="Tahoma" w:cs="Tahoma"/>
          <w:color w:val="FF0000"/>
        </w:rPr>
        <w:t xml:space="preserve">HOTEL </w:t>
      </w:r>
      <w:r w:rsidR="008B7D61" w:rsidRPr="00FE44B0">
        <w:rPr>
          <w:rFonts w:ascii="Tahoma" w:hAnsi="Tahoma" w:cs="Tahoma"/>
          <w:color w:val="FF0000"/>
        </w:rPr>
        <w:t xml:space="preserve"> </w:t>
      </w:r>
      <w:r w:rsidR="00411E60" w:rsidRPr="00FE44B0">
        <w:rPr>
          <w:rFonts w:ascii="Tahoma" w:hAnsi="Tahoma" w:cs="Tahoma"/>
          <w:color w:val="FF0000"/>
        </w:rPr>
        <w:t>4</w:t>
      </w:r>
      <w:r w:rsidR="00B011B3" w:rsidRPr="00FE44B0">
        <w:rPr>
          <w:rFonts w:ascii="Tahoma" w:hAnsi="Tahoma" w:cs="Tahoma"/>
          <w:color w:val="FF0000"/>
        </w:rPr>
        <w:t xml:space="preserve">* </w:t>
      </w:r>
      <w:r w:rsidR="00B011B3" w:rsidRPr="00FE44B0">
        <w:rPr>
          <w:rFonts w:ascii="Tahoma" w:hAnsi="Tahoma" w:cs="Tahoma"/>
          <w:color w:val="002060"/>
          <w:cs/>
          <w:lang w:bidi="th-TH"/>
        </w:rPr>
        <w:t>หรือเทียบเท่า</w:t>
      </w:r>
    </w:p>
    <w:p w14:paraId="2EFA1B8F" w14:textId="77777777" w:rsidR="00392BC9" w:rsidRPr="00FE44B0" w:rsidRDefault="00392BC9" w:rsidP="00947206">
      <w:pPr>
        <w:tabs>
          <w:tab w:val="left" w:pos="1080"/>
        </w:tabs>
        <w:spacing w:before="0" w:after="0" w:line="240" w:lineRule="auto"/>
        <w:ind w:left="1440" w:hanging="1440"/>
        <w:rPr>
          <w:rFonts w:ascii="Tahoma" w:hAnsi="Tahoma" w:cs="Tahoma"/>
          <w:color w:val="3C3C3C" w:themeColor="background2" w:themeShade="40"/>
          <w:lang w:bidi="th-TH"/>
        </w:rPr>
      </w:pPr>
    </w:p>
    <w:tbl>
      <w:tblPr>
        <w:tblStyle w:val="PlainTable1"/>
        <w:tblW w:w="0" w:type="auto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1777"/>
        <w:gridCol w:w="8682"/>
      </w:tblGrid>
      <w:tr w:rsidR="00D05FE3" w:rsidRPr="00FE44B0" w14:paraId="410BB0A3" w14:textId="77777777" w:rsidTr="00307F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shd w:val="clear" w:color="auto" w:fill="CAE57B" w:themeFill="accent2" w:themeFillTint="99"/>
            <w:vAlign w:val="center"/>
          </w:tcPr>
          <w:p w14:paraId="4C00016F" w14:textId="133B66C3" w:rsidR="006D43F1" w:rsidRPr="00FE44B0" w:rsidRDefault="006D43F1" w:rsidP="00947206">
            <w:pPr>
              <w:spacing w:before="0"/>
              <w:ind w:left="1440" w:hanging="144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-169416613"/>
                <w:placeholder>
                  <w:docPart w:val="F6EC62CA136B479297C469854AAB308E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449D" w:rsidRPr="00FE44B0">
                  <w:rPr>
                    <w:rFonts w:ascii="Tahoma" w:hAnsi="Tahoma" w:cs="Tahoma"/>
                    <w:b w:val="0"/>
                    <w:bCs w:val="0"/>
                    <w:color w:val="002060"/>
                    <w:cs/>
                    <w:lang w:bidi="th-TH"/>
                  </w:rPr>
                  <w:t>4</w:t>
                </w:r>
              </w:sdtContent>
            </w:sdt>
          </w:p>
        </w:tc>
        <w:tc>
          <w:tcPr>
            <w:tcW w:w="9396" w:type="dxa"/>
            <w:shd w:val="clear" w:color="auto" w:fill="CAE57B" w:themeFill="accent2" w:themeFillTint="99"/>
            <w:vAlign w:val="center"/>
          </w:tcPr>
          <w:p w14:paraId="3743D9EA" w14:textId="77777777" w:rsidR="006D43F1" w:rsidRPr="00FE44B0" w:rsidRDefault="00D87C7F" w:rsidP="00947206">
            <w:pPr>
              <w:spacing w:before="0"/>
              <w:ind w:left="1440" w:hanging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ปามุคคาเล่ - เอฟฟิซุส - คูซาดาซึ</w:t>
            </w:r>
          </w:p>
        </w:tc>
      </w:tr>
    </w:tbl>
    <w:p w14:paraId="02C26B74" w14:textId="77777777" w:rsidR="00FD7832" w:rsidRPr="00FE44B0" w:rsidRDefault="00FD7832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เช้า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บริการอาหารเช้า ณ ห้องอาหารของโรงแรม</w:t>
      </w:r>
    </w:p>
    <w:p w14:paraId="77A0E9D3" w14:textId="029227D2" w:rsidR="00D87C7F" w:rsidRPr="00FE44B0" w:rsidRDefault="005C66B2" w:rsidP="00947206">
      <w:pPr>
        <w:spacing w:before="0" w:after="0" w:line="240" w:lineRule="auto"/>
        <w:ind w:left="1440"/>
        <w:jc w:val="thaiDistribute"/>
        <w:rPr>
          <w:rFonts w:ascii="Tahoma" w:eastAsia="SimSun" w:hAnsi="Tahoma" w:cs="Tahoma"/>
          <w:color w:val="002060"/>
          <w:shd w:val="clear" w:color="auto" w:fill="FFFFFF"/>
          <w:lang w:eastAsia="zh-CN" w:bidi="th-TH"/>
        </w:rPr>
      </w:pPr>
      <w:r w:rsidRPr="00FE44B0">
        <w:rPr>
          <w:rFonts w:ascii="Tahoma" w:hAnsi="Tahoma" w:cs="Tahoma"/>
          <w:noProof/>
          <w:color w:val="002060"/>
          <w:lang w:eastAsia="en-US" w:bidi="th-TH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4A4CACD" wp14:editId="006A077C">
                <wp:simplePos x="0" y="0"/>
                <wp:positionH relativeFrom="column">
                  <wp:posOffset>-95250</wp:posOffset>
                </wp:positionH>
                <wp:positionV relativeFrom="paragraph">
                  <wp:posOffset>591820</wp:posOffset>
                </wp:positionV>
                <wp:extent cx="6848475" cy="2312035"/>
                <wp:effectExtent l="0" t="0" r="9525" b="0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312035"/>
                          <a:chOff x="0" y="0"/>
                          <a:chExt cx="6848475" cy="216916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9525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28CEA" id="Group 63" o:spid="_x0000_s1026" style="position:absolute;margin-left:-7.5pt;margin-top:46.6pt;width:539.25pt;height:182.05pt;z-index:251772928;mso-height-relative:margin" coordsize="68484,21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">
                <v:shape id="Picture 61" o:spid="_x0000_s1027" type="#_x0000_t75" style="position:absolute;left:34290;top:95;width:3419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">
                  <v:imagedata r:id="rId34" o:title=""/>
                  <v:path arrowok="t"/>
                  <o:lock v:ext="edit" aspectratio="f"/>
                </v:shape>
                <v:shape id="Picture 62" o:spid="_x0000_s1028" type="#_x0000_t75" style="position:absolute;width:3419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">
                  <v:imagedata r:id="rId35" o:title=""/>
                  <v:path arrowok="t"/>
                  <o:lock v:ext="edit" aspectratio="f"/>
                </v:shape>
                <w10:wrap type="topAndBottom"/>
              </v:group>
            </w:pict>
          </mc:Fallback>
        </mc:AlternateContent>
      </w:r>
      <w:r w:rsidR="00D87C7F" w:rsidRPr="00FE44B0">
        <w:rPr>
          <w:rFonts w:ascii="Tahoma" w:eastAsia="SimSun" w:hAnsi="Tahoma" w:cs="Tahoma"/>
          <w:color w:val="002060"/>
          <w:shd w:val="clear" w:color="auto" w:fill="FFFFFF"/>
          <w:cs/>
          <w:lang w:eastAsia="zh-CN" w:bidi="th-TH"/>
        </w:rPr>
        <w:t xml:space="preserve">นำท่านชม </w:t>
      </w:r>
      <w:r w:rsidR="00D87C7F" w:rsidRPr="00FE44B0">
        <w:rPr>
          <w:rFonts w:ascii="Tahoma" w:eastAsia="SimSun" w:hAnsi="Tahoma" w:cs="Tahoma"/>
          <w:b/>
          <w:bCs/>
          <w:color w:val="FF0000"/>
          <w:shd w:val="clear" w:color="auto" w:fill="FFFFFF"/>
          <w:cs/>
          <w:lang w:eastAsia="zh-CN" w:bidi="th-TH"/>
        </w:rPr>
        <w:t>ปราสาทปุยฝ้าย</w:t>
      </w:r>
      <w:r w:rsidR="00D87C7F" w:rsidRPr="00FE44B0">
        <w:rPr>
          <w:rFonts w:ascii="Tahoma" w:eastAsia="SimSun" w:hAnsi="Tahoma" w:cs="Tahoma"/>
          <w:color w:val="FF0000"/>
          <w:shd w:val="clear" w:color="auto" w:fill="FFFFFF"/>
          <w:lang w:eastAsia="zh-CN"/>
        </w:rPr>
        <w:t> </w:t>
      </w:r>
      <w:r w:rsidR="00D87C7F" w:rsidRPr="00FE44B0">
        <w:rPr>
          <w:rFonts w:ascii="Tahoma" w:eastAsia="SimSun" w:hAnsi="Tahoma" w:cs="Tahoma"/>
          <w:color w:val="002060"/>
          <w:shd w:val="clear" w:color="auto" w:fill="FFFFFF"/>
          <w:cs/>
          <w:lang w:eastAsia="zh-CN" w:bidi="th-TH"/>
        </w:rPr>
        <w:t>เมืองแห่งน้ำพุเกลือแร่ร้อนที่ซึ่งในอดีตกาลชาวโรมันเชื่อว่า</w:t>
      </w:r>
      <w:r w:rsidR="00D87C7F" w:rsidRPr="00FE44B0">
        <w:rPr>
          <w:rFonts w:ascii="Tahoma" w:eastAsia="SimSun" w:hAnsi="Tahoma" w:cs="Tahoma"/>
          <w:color w:val="002060"/>
          <w:shd w:val="clear" w:color="auto" w:fill="FFFFFF"/>
          <w:lang w:eastAsia="zh-CN"/>
        </w:rPr>
        <w:t xml:space="preserve"> </w:t>
      </w:r>
      <w:r w:rsidR="00D87C7F" w:rsidRPr="00FE44B0">
        <w:rPr>
          <w:rFonts w:ascii="Tahoma" w:eastAsia="SimSun" w:hAnsi="Tahoma" w:cs="Tahoma"/>
          <w:color w:val="002060"/>
          <w:shd w:val="clear" w:color="auto" w:fill="FFFFFF"/>
          <w:cs/>
          <w:lang w:eastAsia="zh-CN" w:bidi="th-TH"/>
        </w:rPr>
        <w:t xml:space="preserve">น้ำพุร้อนดังกล่าวรักษาโรคได้ จึงได้สร้าง เมืองฮีเยราโพลิส </w:t>
      </w:r>
      <w:r w:rsidR="00D87C7F" w:rsidRPr="00FE44B0">
        <w:rPr>
          <w:rFonts w:ascii="Tahoma" w:eastAsia="SimSun" w:hAnsi="Tahoma" w:cs="Tahoma"/>
          <w:b/>
          <w:bCs/>
          <w:color w:val="FF0000"/>
          <w:shd w:val="clear" w:color="auto" w:fill="FFFFFF"/>
          <w:lang w:eastAsia="zh-CN"/>
        </w:rPr>
        <w:t xml:space="preserve">Hierapolis </w:t>
      </w:r>
      <w:r w:rsidR="00D87C7F" w:rsidRPr="00FE44B0">
        <w:rPr>
          <w:rFonts w:ascii="Tahoma" w:eastAsia="SimSun" w:hAnsi="Tahoma" w:cs="Tahoma"/>
          <w:color w:val="002060"/>
          <w:shd w:val="clear" w:color="auto" w:fill="FFFFFF"/>
          <w:cs/>
          <w:lang w:eastAsia="zh-CN" w:bidi="th-TH"/>
        </w:rPr>
        <w:t>ล้อมรอบ</w:t>
      </w:r>
      <w:r w:rsidR="00D87C7F" w:rsidRPr="00FE44B0">
        <w:rPr>
          <w:rFonts w:ascii="Tahoma" w:eastAsia="SimSun" w:hAnsi="Tahoma" w:cs="Tahoma"/>
          <w:color w:val="002060"/>
          <w:shd w:val="clear" w:color="auto" w:fill="FFFFFF"/>
          <w:lang w:eastAsia="zh-CN"/>
        </w:rPr>
        <w:t xml:space="preserve"> </w:t>
      </w:r>
      <w:r w:rsidR="00D87C7F" w:rsidRPr="00FE44B0">
        <w:rPr>
          <w:rFonts w:ascii="Tahoma" w:eastAsia="SimSun" w:hAnsi="Tahoma" w:cs="Tahoma"/>
          <w:color w:val="002060"/>
          <w:shd w:val="clear" w:color="auto" w:fill="FFFFFF"/>
          <w:cs/>
          <w:lang w:eastAsia="zh-CN" w:bidi="th-TH"/>
        </w:rPr>
        <w:t>ท่านจะได้สัมผัสเมืองโบราณอีกแห่งหนึ่งซึ่งสร้างขึ้นในสมัยโรมัน</w:t>
      </w:r>
    </w:p>
    <w:p w14:paraId="733735B1" w14:textId="761E46E1" w:rsidR="005A7E4B" w:rsidRPr="00FE44B0" w:rsidRDefault="005A7E4B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</w:p>
    <w:p w14:paraId="28BFAD54" w14:textId="1BC09F56" w:rsidR="00FD7832" w:rsidRPr="00FE44B0" w:rsidRDefault="00FD7832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เที่ยง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 xml:space="preserve">บริการอาหารกลางวัน ณ ภัตตาคาร </w:t>
      </w:r>
    </w:p>
    <w:p w14:paraId="5C694515" w14:textId="77777777" w:rsidR="008B7D61" w:rsidRPr="00FE44B0" w:rsidRDefault="008B7D61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noProof/>
          <w:color w:val="002060"/>
          <w:shd w:val="clear" w:color="auto" w:fill="FFFFFF"/>
          <w:lang w:bidi="th-TH"/>
        </w:rPr>
      </w:pPr>
    </w:p>
    <w:p w14:paraId="4D8C211A" w14:textId="098675EE" w:rsidR="008B7D61" w:rsidRPr="00FE44B0" w:rsidRDefault="00637C25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shd w:val="clear" w:color="auto" w:fill="FFFFFF"/>
          <w:lang w:bidi="th-TH"/>
        </w:rPr>
      </w:pPr>
      <w:r w:rsidRPr="00FE44B0">
        <w:rPr>
          <w:rFonts w:ascii="Tahoma" w:hAnsi="Tahoma" w:cs="Tahoma"/>
          <w:noProof/>
          <w:color w:val="002060"/>
          <w:lang w:eastAsia="en-US" w:bidi="th-TH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66D713" wp14:editId="7EADD013">
                <wp:simplePos x="0" y="0"/>
                <wp:positionH relativeFrom="column">
                  <wp:posOffset>-57150</wp:posOffset>
                </wp:positionH>
                <wp:positionV relativeFrom="paragraph">
                  <wp:posOffset>722630</wp:posOffset>
                </wp:positionV>
                <wp:extent cx="6769100" cy="2266950"/>
                <wp:effectExtent l="57150" t="19050" r="50800" b="95250"/>
                <wp:wrapThrough wrapText="bothSides">
                  <wp:wrapPolygon edited="0">
                    <wp:start x="-122" y="-182"/>
                    <wp:lineTo x="-182" y="0"/>
                    <wp:lineTo x="-182" y="22145"/>
                    <wp:lineTo x="-122" y="22326"/>
                    <wp:lineTo x="21641" y="22326"/>
                    <wp:lineTo x="21701" y="20511"/>
                    <wp:lineTo x="21701" y="2904"/>
                    <wp:lineTo x="21641" y="182"/>
                    <wp:lineTo x="21641" y="-182"/>
                    <wp:lineTo x="-122" y="-182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100" cy="2266950"/>
                          <a:chOff x="0" y="0"/>
                          <a:chExt cx="6769100" cy="210756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48050" y="0"/>
                            <a:ext cx="3321050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13760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D6C08" id="Group 16" o:spid="_x0000_s1026" style="position:absolute;margin-left:-4.5pt;margin-top:56.9pt;width:533pt;height:178.5pt;z-index:251713536;mso-height-relative:margin" coordsize="67691,210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">
                <v:shape id="Picture 33" o:spid="_x0000_s1027" type="#_x0000_t75" alt="รูปภาพที่เกี่ยวข้อง" style="position:absolute;left:34480;width:33211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">
                  <v:imagedata r:id="rId38" o:title="รูปภาพที่เกี่ยวข้อง"/>
                  <v:shadow on="t" color="black" opacity="26214f" origin=",-.5" offset="0,3pt"/>
                  <v:path arrowok="t"/>
                </v:shape>
                <v:shape id="Picture 40" o:spid="_x0000_s1028" type="#_x0000_t75" style="position:absolute;width:34137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">
                  <v:imagedata r:id="rId39" o:title=""/>
                  <v:shadow on="t" color="black" opacity="26214f" origin=",-.5" offset="0,3pt"/>
                  <v:path arrowok="t"/>
                </v:shape>
                <w10:wrap type="through"/>
              </v:group>
            </w:pict>
          </mc:Fallback>
        </mc:AlternateContent>
      </w:r>
      <w:r w:rsidR="00D87C7F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>นํา</w:t>
      </w:r>
      <w:r w:rsidR="000609F6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>ท่าน</w:t>
      </w:r>
      <w:r w:rsidR="00D87C7F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แวะ </w:t>
      </w:r>
      <w:r w:rsidR="00D87C7F" w:rsidRPr="00FE44B0">
        <w:rPr>
          <w:rFonts w:ascii="Tahoma" w:hAnsi="Tahoma" w:cs="Tahoma"/>
          <w:color w:val="FF0000"/>
          <w:shd w:val="clear" w:color="auto" w:fill="FFFFFF"/>
          <w:cs/>
          <w:lang w:bidi="th-TH"/>
        </w:rPr>
        <w:t xml:space="preserve">โรงงานเครื่องหนัง </w:t>
      </w:r>
      <w:r w:rsidR="00D87C7F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ซึ่งมีชื่อเสียงโด่งดังของประเทศตุรกี นําท่านเดินทางสู่ เมืองเอฟฟิซุส </w:t>
      </w:r>
      <w:r w:rsidR="00D87C7F" w:rsidRPr="00FE44B0">
        <w:rPr>
          <w:rFonts w:ascii="Tahoma" w:hAnsi="Tahoma" w:cs="Tahoma"/>
          <w:color w:val="FF0000"/>
          <w:shd w:val="clear" w:color="auto" w:fill="FFFFFF"/>
        </w:rPr>
        <w:t xml:space="preserve">City of </w:t>
      </w:r>
      <w:r w:rsidR="008B7D61" w:rsidRPr="00FE44B0">
        <w:rPr>
          <w:rFonts w:ascii="Tahoma" w:hAnsi="Tahoma" w:cs="Tahoma"/>
          <w:color w:val="FF0000"/>
          <w:shd w:val="clear" w:color="auto" w:fill="FFFFFF"/>
        </w:rPr>
        <w:t xml:space="preserve"> </w:t>
      </w:r>
      <w:r w:rsidR="00D87C7F" w:rsidRPr="00FE44B0">
        <w:rPr>
          <w:rFonts w:ascii="Tahoma" w:hAnsi="Tahoma" w:cs="Tahoma"/>
          <w:color w:val="FF0000"/>
          <w:shd w:val="clear" w:color="auto" w:fill="FFFFFF"/>
        </w:rPr>
        <w:t xml:space="preserve">Ephesus </w:t>
      </w:r>
      <w:r w:rsidR="00D87C7F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>เมืองโบราณที่มีการบำรุงรักษาไว้เป็นอย่างดีเมืองหนึ่งเคยเป็นที่อยู่ของชาวโยนก จากกรีก ซึ่งอพยพเข้ามาปักหลักสร้างเมือง ซึ่งรุ่งเรืองขึ้นในศตวรรษที่ 6 ก่อนคริสตกาล ต่อมาถูกรุกรานเข้ายึดครองโดย</w:t>
      </w:r>
    </w:p>
    <w:p w14:paraId="13DEC08F" w14:textId="501B1A37" w:rsidR="008B7D61" w:rsidRPr="00FE44B0" w:rsidRDefault="008B7D61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shd w:val="clear" w:color="auto" w:fill="FFFFFF"/>
          <w:lang w:bidi="th-TH"/>
        </w:rPr>
      </w:pPr>
    </w:p>
    <w:p w14:paraId="0EE62F98" w14:textId="086C2AAB" w:rsidR="00637C25" w:rsidRPr="00FE44B0" w:rsidRDefault="00D87C7F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shd w:val="clear" w:color="auto" w:fill="FFFFFF"/>
          <w:lang w:bidi="th-TH"/>
        </w:rPr>
      </w:pPr>
      <w:r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พวกเปอร์เซียและกษัตริย์อเล็กซานเดอร์มหาราชภายหลังเมื่อโรมันเข้าครอบครองก็ได้สถาปนา </w:t>
      </w:r>
      <w:r w:rsidRPr="00FE44B0">
        <w:rPr>
          <w:rFonts w:ascii="Tahoma" w:hAnsi="Tahoma" w:cs="Tahoma"/>
          <w:color w:val="FF0000"/>
          <w:shd w:val="clear" w:color="auto" w:fill="FFFFFF"/>
          <w:cs/>
          <w:lang w:bidi="th-TH"/>
        </w:rPr>
        <w:t xml:space="preserve">เอฟฟิซุส </w:t>
      </w:r>
      <w:r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>ขึ้นเป็นเมืองหลวงต่างจังหวัดของโรมัน นำท่านเดินบนถนนหินอ่อนผ่านใจกลางเมืองเก่าที่สองข้างทางเต็มไปด้วยซากสิ่งก่อสร้างเมื่อสมัย 2</w:t>
      </w:r>
      <w:r w:rsidRPr="00FE44B0">
        <w:rPr>
          <w:rFonts w:ascii="Tahoma" w:hAnsi="Tahoma" w:cs="Tahoma"/>
          <w:color w:val="002060"/>
          <w:shd w:val="clear" w:color="auto" w:fill="FFFFFF"/>
        </w:rPr>
        <w:t>,</w:t>
      </w:r>
      <w:r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>000 ปีที่แล้ว ไม่ว่าจะเป็นโรงละครกลางแจ้งที่สามารถจุผู้ชมได้กว่า 30</w:t>
      </w:r>
      <w:r w:rsidRPr="00FE44B0">
        <w:rPr>
          <w:rFonts w:ascii="Tahoma" w:hAnsi="Tahoma" w:cs="Tahoma"/>
          <w:color w:val="002060"/>
          <w:shd w:val="clear" w:color="auto" w:fill="FFFFFF"/>
        </w:rPr>
        <w:t>,</w:t>
      </w:r>
      <w:r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000 คน ซึ่งยังคงใช้งานได้จนถึงปัจจุบันนี้ นำท่านชม ห้องอาบน้ำแบบโรมันโบราณ </w:t>
      </w:r>
      <w:r w:rsidRPr="00FE44B0">
        <w:rPr>
          <w:rFonts w:ascii="Tahoma" w:hAnsi="Tahoma" w:cs="Tahoma"/>
          <w:color w:val="FF0000"/>
          <w:shd w:val="clear" w:color="auto" w:fill="FFFFFF"/>
        </w:rPr>
        <w:t xml:space="preserve">Roman Bath </w:t>
      </w:r>
      <w:r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>ที่ยังคงเหลือร่องรอยของห้องอบไอน้ำให้เห็นอยู่จนถึงทุกวันนี้ ห้องสมุดโบราณที่มีวิธีการเก็บรักษาหนังสือไว้ได้เป็นอย่างดีทุกสิ่งทุกอย่างล้วนเป็นศิลปะแบบ เฮเลนนิสติคที่มี</w:t>
      </w:r>
      <w:r w:rsidR="008B7D61" w:rsidRPr="00FE44B0">
        <w:rPr>
          <w:rFonts w:ascii="Tahoma" w:hAnsi="Tahoma" w:cs="Tahoma"/>
          <w:noProof/>
          <w:color w:val="1A0DAB"/>
          <w:bdr w:val="none" w:sz="0" w:space="0" w:color="auto" w:frame="1"/>
        </w:rPr>
        <w:t xml:space="preserve"> </w:t>
      </w:r>
      <w:r w:rsidR="008B7D61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 </w:t>
      </w:r>
      <w:r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ความอ่อนหวานและฝีมือปราณีต </w:t>
      </w:r>
    </w:p>
    <w:p w14:paraId="15894414" w14:textId="2433CA39" w:rsidR="00AA1651" w:rsidRPr="00FE44B0" w:rsidRDefault="00AA165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shd w:val="clear" w:color="auto" w:fill="FFFFFF"/>
          <w:lang w:bidi="th-TH"/>
        </w:rPr>
      </w:pPr>
      <w:r w:rsidRPr="00FE44B0">
        <w:rPr>
          <w:rFonts w:ascii="Tahoma" w:eastAsia="Times New Roman" w:hAnsi="Tahoma" w:cs="Tahoma"/>
          <w:noProof/>
          <w:lang w:eastAsia="en-US" w:bidi="th-TH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0D921FD" wp14:editId="6D14534D">
                <wp:simplePos x="0" y="0"/>
                <wp:positionH relativeFrom="margin">
                  <wp:posOffset>-104775</wp:posOffset>
                </wp:positionH>
                <wp:positionV relativeFrom="paragraph">
                  <wp:posOffset>457835</wp:posOffset>
                </wp:positionV>
                <wp:extent cx="6829425" cy="2286000"/>
                <wp:effectExtent l="0" t="0" r="9525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286000"/>
                          <a:chOff x="0" y="0"/>
                          <a:chExt cx="6829425" cy="215963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E2B24" id="Group 56" o:spid="_x0000_s1026" style="position:absolute;margin-left:-8.25pt;margin-top:36.05pt;width:537.75pt;height:180pt;z-index:251765760;mso-position-horizontal-relative:margin;mso-height-relative:margin" coordsize="6829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">
                <v:shape id="Picture 57" o:spid="_x0000_s1027" type="#_x0000_t75" style="position:absolute;width:3419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">
                  <v:imagedata r:id="rId42" o:title=""/>
                  <v:path arrowok="t"/>
                  <o:lock v:ext="edit" aspectratio="f"/>
                </v:shape>
                <v:shape id="Picture 58" o:spid="_x0000_s1028" type="#_x0000_t75" style="position:absolute;left:34099;width:3419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">
                  <v:imagedata r:id="rId43" o:title=""/>
                  <v:path arrowok="t"/>
                  <o:lock v:ext="edit" aspectratio="f"/>
                </v:shape>
                <w10:wrap type="topAndBottom" anchorx="margin"/>
              </v:group>
            </w:pict>
          </mc:Fallback>
        </mc:AlternateContent>
      </w:r>
      <w:r w:rsidR="00D87C7F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จากนั้นนำท่านเข้าชม บ้านของพระแม่มารี </w:t>
      </w:r>
      <w:r w:rsidR="00D87C7F" w:rsidRPr="00FE44B0">
        <w:rPr>
          <w:rFonts w:ascii="Tahoma" w:hAnsi="Tahoma" w:cs="Tahoma"/>
          <w:color w:val="FF0000"/>
          <w:shd w:val="clear" w:color="auto" w:fill="FFFFFF"/>
        </w:rPr>
        <w:t xml:space="preserve">House of  Virgin Mary </w:t>
      </w:r>
      <w:r w:rsidR="00D87C7F" w:rsidRPr="00FE44B0">
        <w:rPr>
          <w:rFonts w:ascii="Tahoma" w:hAnsi="Tahoma" w:cs="Tahoma"/>
          <w:color w:val="002060"/>
          <w:shd w:val="clear" w:color="auto" w:fill="FFFFFF"/>
          <w:cs/>
          <w:lang w:bidi="th-TH"/>
        </w:rPr>
        <w:t xml:space="preserve">ซึ่งเชื่อกันว่าเป็นที่สุดท้ายที่พระแม่มารีอาศัยอยู่ และสิ้นพระชนม์ในบ้านหลังนี้ </w:t>
      </w:r>
    </w:p>
    <w:p w14:paraId="55DCDAF5" w14:textId="0EB59327" w:rsidR="00F635C2" w:rsidRPr="00FE44B0" w:rsidRDefault="00F635C2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</w:p>
    <w:p w14:paraId="14C8CC96" w14:textId="77777777" w:rsidR="00FD7832" w:rsidRPr="00FE44B0" w:rsidRDefault="00FD7832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ค่ำ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บริการอาหารค่ำ ณ ภัตตาคาร</w:t>
      </w:r>
      <w:r w:rsidRPr="00FE44B0">
        <w:rPr>
          <w:rFonts w:ascii="Tahoma" w:hAnsi="Tahoma" w:cs="Tahoma"/>
          <w:color w:val="002060"/>
        </w:rPr>
        <w:t xml:space="preserve"> </w:t>
      </w:r>
    </w:p>
    <w:p w14:paraId="765D5953" w14:textId="77777777" w:rsidR="0025388B" w:rsidRPr="00FE44B0" w:rsidRDefault="0025388B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</w:rPr>
      </w:pPr>
    </w:p>
    <w:p w14:paraId="7638C640" w14:textId="20ABD748" w:rsidR="00FD7832" w:rsidRPr="00FE44B0" w:rsidRDefault="00FD7832" w:rsidP="00947206">
      <w:pPr>
        <w:spacing w:before="0" w:after="0" w:line="240" w:lineRule="auto"/>
        <w:ind w:left="1440" w:hanging="1440"/>
        <w:rPr>
          <w:rFonts w:ascii="Tahoma" w:hAnsi="Tahoma" w:cs="Tahoma"/>
          <w:color w:val="0673A5" w:themeColor="text2" w:themeShade="BF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ที่พัก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lang w:bidi="th-TH"/>
        </w:rPr>
        <w:tab/>
      </w:r>
      <w:r w:rsidR="00411E60" w:rsidRPr="00FE44B0">
        <w:rPr>
          <w:rFonts w:ascii="Tahoma" w:hAnsi="Tahoma" w:cs="Tahoma"/>
          <w:color w:val="FF0000"/>
        </w:rPr>
        <w:t>RAMADA ENCORE HOTEL</w:t>
      </w:r>
      <w:r w:rsidR="008B1197" w:rsidRPr="00FE44B0">
        <w:rPr>
          <w:rFonts w:ascii="Tahoma" w:hAnsi="Tahoma" w:cs="Tahoma"/>
          <w:color w:val="FF0000"/>
        </w:rPr>
        <w:t xml:space="preserve"> </w:t>
      </w:r>
      <w:proofErr w:type="spellStart"/>
      <w:r w:rsidR="008B1197" w:rsidRPr="00FE44B0">
        <w:rPr>
          <w:rFonts w:ascii="Tahoma" w:hAnsi="Tahoma" w:cs="Tahoma"/>
          <w:color w:val="FF0000"/>
        </w:rPr>
        <w:t>HOTEL</w:t>
      </w:r>
      <w:proofErr w:type="spellEnd"/>
      <w:r w:rsidR="008B1197" w:rsidRPr="00FE44B0">
        <w:rPr>
          <w:rFonts w:ascii="Tahoma" w:hAnsi="Tahoma" w:cs="Tahoma"/>
          <w:color w:val="FF0000"/>
        </w:rPr>
        <w:t xml:space="preserve"> </w:t>
      </w:r>
      <w:r w:rsidR="008B7D61" w:rsidRPr="00FE44B0">
        <w:rPr>
          <w:rFonts w:ascii="Tahoma" w:hAnsi="Tahoma" w:cs="Tahoma"/>
          <w:color w:val="FF0000"/>
        </w:rPr>
        <w:t xml:space="preserve"> </w:t>
      </w:r>
      <w:r w:rsidR="00411E60" w:rsidRPr="00FE44B0">
        <w:rPr>
          <w:rFonts w:ascii="Tahoma" w:hAnsi="Tahoma" w:cs="Tahoma"/>
          <w:color w:val="FF0000"/>
        </w:rPr>
        <w:t>4</w:t>
      </w:r>
      <w:r w:rsidR="001F7949" w:rsidRPr="00FE44B0">
        <w:rPr>
          <w:rFonts w:ascii="Tahoma" w:hAnsi="Tahoma" w:cs="Tahoma"/>
          <w:color w:val="FF0000"/>
        </w:rPr>
        <w:t xml:space="preserve">* </w:t>
      </w:r>
      <w:r w:rsidR="001F7949" w:rsidRPr="00FE44B0">
        <w:rPr>
          <w:rFonts w:ascii="Tahoma" w:hAnsi="Tahoma" w:cs="Tahoma"/>
          <w:color w:val="002060"/>
          <w:cs/>
          <w:lang w:bidi="th-TH"/>
        </w:rPr>
        <w:t>หรือเทียบเท่า</w:t>
      </w:r>
    </w:p>
    <w:p w14:paraId="7B1A8440" w14:textId="42B04A1C" w:rsidR="0018452B" w:rsidRPr="00FE44B0" w:rsidRDefault="0018452B" w:rsidP="00947206">
      <w:pPr>
        <w:spacing w:before="0" w:after="0" w:line="240" w:lineRule="auto"/>
        <w:ind w:left="1440" w:hanging="1440"/>
        <w:rPr>
          <w:rFonts w:ascii="Tahoma" w:hAnsi="Tahoma" w:cs="Tahoma"/>
          <w:color w:val="3C3C3C" w:themeColor="background2" w:themeShade="40"/>
          <w:lang w:bidi="th-TH"/>
        </w:rPr>
      </w:pPr>
    </w:p>
    <w:tbl>
      <w:tblPr>
        <w:tblStyle w:val="PlainTable1"/>
        <w:tblW w:w="0" w:type="auto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2055"/>
        <w:gridCol w:w="8404"/>
      </w:tblGrid>
      <w:tr w:rsidR="00D05FE3" w:rsidRPr="00FE44B0" w14:paraId="1E14BD63" w14:textId="77777777" w:rsidTr="00F63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CAE57B" w:themeFill="accent2" w:themeFillTint="99"/>
            <w:vAlign w:val="center"/>
          </w:tcPr>
          <w:p w14:paraId="435086F5" w14:textId="513C90AE" w:rsidR="002C09CC" w:rsidRPr="00FE44B0" w:rsidRDefault="00BA7F62" w:rsidP="00947206">
            <w:pPr>
              <w:spacing w:before="0"/>
              <w:ind w:left="1440" w:hanging="1440"/>
              <w:rPr>
                <w:rFonts w:ascii="Tahoma" w:hAnsi="Tahoma" w:cs="Tahoma"/>
                <w:b w:val="0"/>
                <w:bCs w:val="0"/>
                <w:color w:val="002060"/>
              </w:rPr>
            </w:pPr>
            <w:sdt>
              <w:sdtPr>
                <w:rPr>
                  <w:rFonts w:ascii="Tahoma" w:hAnsi="Tahoma" w:cs="Tahoma"/>
                  <w:noProof/>
                  <w:color w:val="002060"/>
                  <w:lang w:eastAsia="en-US" w:bidi="th-TH"/>
                </w:rPr>
                <w:id w:val="209006077"/>
                <w:picture/>
              </w:sdtPr>
              <w:sdtEndPr/>
              <w:sdtContent/>
            </w:sdt>
            <w:sdt>
              <w:sdtPr>
                <w:rPr>
                  <w:rFonts w:ascii="Tahoma" w:hAnsi="Tahoma" w:cs="Tahoma"/>
                  <w:noProof/>
                  <w:color w:val="002060"/>
                  <w:lang w:eastAsia="en-US" w:bidi="th-TH"/>
                </w:rPr>
                <w:id w:val="-1530787970"/>
                <w:picture/>
              </w:sdtPr>
              <w:sdtEndPr/>
              <w:sdtContent/>
            </w:sdt>
            <w:sdt>
              <w:sdtPr>
                <w:rPr>
                  <w:rFonts w:ascii="Tahoma" w:hAnsi="Tahoma" w:cs="Tahoma"/>
                  <w:noProof/>
                  <w:color w:val="002060"/>
                  <w:lang w:eastAsia="en-US" w:bidi="th-TH"/>
                </w:rPr>
                <w:id w:val="-1322107751"/>
                <w:picture/>
              </w:sdtPr>
              <w:sdtEndPr/>
              <w:sdtContent/>
            </w:sdt>
            <w:r w:rsidR="002C09CC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="002C09CC"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1097515507"/>
                <w:placeholder>
                  <w:docPart w:val="F3C1352395E34C2EBB54434770460CBE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449D" w:rsidRPr="00FE44B0">
                  <w:rPr>
                    <w:rFonts w:ascii="Tahoma" w:hAnsi="Tahoma" w:cs="Tahoma"/>
                    <w:b w:val="0"/>
                    <w:bCs w:val="0"/>
                    <w:color w:val="002060"/>
                    <w:cs/>
                    <w:lang w:bidi="th-TH"/>
                  </w:rPr>
                  <w:t>5</w:t>
                </w:r>
              </w:sdtContent>
            </w:sdt>
          </w:p>
        </w:tc>
        <w:tc>
          <w:tcPr>
            <w:tcW w:w="9371" w:type="dxa"/>
            <w:shd w:val="clear" w:color="auto" w:fill="CAE57B" w:themeFill="accent2" w:themeFillTint="99"/>
            <w:vAlign w:val="center"/>
          </w:tcPr>
          <w:p w14:paraId="03563AA7" w14:textId="14704D47" w:rsidR="002C09CC" w:rsidRPr="00FE44B0" w:rsidRDefault="00C31EE6" w:rsidP="00947206">
            <w:pPr>
              <w:spacing w:before="0"/>
              <w:ind w:left="1440" w:hanging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คูซาดาซึ - เปอร์กามัม - ชานัคคาเล่</w:t>
            </w:r>
          </w:p>
        </w:tc>
      </w:tr>
    </w:tbl>
    <w:p w14:paraId="7B4BAA76" w14:textId="17837AF6" w:rsidR="00FD7832" w:rsidRPr="00FE44B0" w:rsidRDefault="005A2E6E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noProof/>
          <w:color w:val="1A0DAB"/>
          <w:bdr w:val="none" w:sz="0" w:space="0" w:color="auto" w:frame="1"/>
          <w:lang w:eastAsia="en-US" w:bidi="th-TH"/>
        </w:rPr>
        <w:lastRenderedPageBreak/>
        <w:drawing>
          <wp:anchor distT="0" distB="0" distL="114300" distR="114300" simplePos="0" relativeHeight="251716608" behindDoc="0" locked="0" layoutInCell="1" allowOverlap="1" wp14:anchorId="25B9FC10" wp14:editId="3FCC9680">
            <wp:simplePos x="0" y="0"/>
            <wp:positionH relativeFrom="margin">
              <wp:posOffset>4046220</wp:posOffset>
            </wp:positionH>
            <wp:positionV relativeFrom="paragraph">
              <wp:posOffset>21590</wp:posOffset>
            </wp:positionV>
            <wp:extent cx="2652395" cy="1765935"/>
            <wp:effectExtent l="57150" t="19050" r="52705" b="100965"/>
            <wp:wrapThrough wrapText="bothSides">
              <wp:wrapPolygon edited="0">
                <wp:start x="-310" y="-233"/>
                <wp:lineTo x="-465" y="0"/>
                <wp:lineTo x="-465" y="22369"/>
                <wp:lineTo x="-310" y="22602"/>
                <wp:lineTo x="21719" y="22602"/>
                <wp:lineTo x="21719" y="22369"/>
                <wp:lineTo x="21874" y="18874"/>
                <wp:lineTo x="21874" y="3728"/>
                <wp:lineTo x="21719" y="233"/>
                <wp:lineTo x="21719" y="-233"/>
                <wp:lineTo x="-310" y="-233"/>
              </wp:wrapPolygon>
            </wp:wrapThrough>
            <wp:docPr id="41" name="Picture 41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32" w:rsidRPr="00FE44B0">
        <w:rPr>
          <w:rFonts w:ascii="Tahoma" w:hAnsi="Tahoma" w:cs="Tahoma"/>
          <w:color w:val="002060"/>
          <w:cs/>
          <w:lang w:bidi="th-TH"/>
        </w:rPr>
        <w:t>เช้า</w:t>
      </w:r>
      <w:r w:rsidR="00FD7832" w:rsidRPr="00FE44B0">
        <w:rPr>
          <w:rFonts w:ascii="Tahoma" w:hAnsi="Tahoma" w:cs="Tahoma"/>
          <w:color w:val="002060"/>
        </w:rPr>
        <w:tab/>
      </w:r>
      <w:r w:rsidR="00FD7832" w:rsidRPr="00FE44B0">
        <w:rPr>
          <w:rFonts w:ascii="Tahoma" w:hAnsi="Tahoma" w:cs="Tahoma"/>
          <w:color w:val="002060"/>
          <w:cs/>
          <w:lang w:bidi="th-TH"/>
        </w:rPr>
        <w:t>บริการอาหารเช้า ณ ห้องอาหารของโรงแรม</w:t>
      </w:r>
    </w:p>
    <w:p w14:paraId="20D76861" w14:textId="504739E4" w:rsidR="003D7B87" w:rsidRPr="00FE44B0" w:rsidRDefault="00C31EE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นำท่านเดินทางสู่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เมืองเปอร์กามัม </w:t>
      </w:r>
      <w:r w:rsidRPr="00FE44B0">
        <w:rPr>
          <w:rFonts w:ascii="Tahoma" w:hAnsi="Tahoma" w:cs="Tahoma"/>
          <w:color w:val="FF0000"/>
        </w:rPr>
        <w:t xml:space="preserve">Pergamum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ชมความสวยงามของ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วิหารอะโครโปลิส </w:t>
      </w:r>
      <w:r w:rsidRPr="00FE44B0">
        <w:rPr>
          <w:rFonts w:ascii="Tahoma" w:hAnsi="Tahoma" w:cs="Tahoma"/>
          <w:color w:val="FF0000"/>
        </w:rPr>
        <w:t xml:space="preserve">Acropolis </w:t>
      </w:r>
      <w:r w:rsidRPr="00FE44B0">
        <w:rPr>
          <w:rFonts w:ascii="Tahoma" w:hAnsi="Tahoma" w:cs="Tahoma"/>
          <w:color w:val="002060"/>
          <w:cs/>
          <w:lang w:bidi="th-TH"/>
        </w:rPr>
        <w:t>ซึ่งถูกกล่าวขวัญว่าเป็นประหนึ่งดินแดนในเทพนิยายซึ่งสิ่งก่อสร้างที่มีขนาดใหญ่ที่มีชื่อเสียงคือ โรงละครที่ชันที่สุดในโลก ซึ่งจุผู้ชมได้ถึง 10,000 คน</w:t>
      </w:r>
    </w:p>
    <w:p w14:paraId="6BFF828F" w14:textId="3751A5EF" w:rsidR="00C31EE6" w:rsidRPr="00FE44B0" w:rsidRDefault="00C31EE6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44409353" w14:textId="51B6B9F6" w:rsidR="00FD7832" w:rsidRPr="00FE44B0" w:rsidRDefault="00713D61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rtl/>
          <w:cs/>
        </w:rPr>
      </w:pPr>
      <w:r w:rsidRPr="00FE44B0">
        <w:rPr>
          <w:rFonts w:ascii="Tahoma" w:hAnsi="Tahoma" w:cs="Tahoma"/>
          <w:color w:val="002060"/>
          <w:cs/>
          <w:lang w:bidi="th-TH"/>
        </w:rPr>
        <w:t>เที่ยง</w:t>
      </w:r>
      <w:r w:rsidR="00FD7832" w:rsidRPr="00FE44B0">
        <w:rPr>
          <w:rFonts w:ascii="Tahoma" w:hAnsi="Tahoma" w:cs="Tahoma"/>
          <w:color w:val="002060"/>
        </w:rPr>
        <w:tab/>
      </w:r>
      <w:r w:rsidR="00FD7832" w:rsidRPr="00FE44B0">
        <w:rPr>
          <w:rFonts w:ascii="Tahoma" w:hAnsi="Tahoma" w:cs="Tahoma"/>
          <w:color w:val="002060"/>
          <w:cs/>
          <w:lang w:bidi="th-TH"/>
        </w:rPr>
        <w:t xml:space="preserve">บริการอาหารกลางวัน ณ </w:t>
      </w:r>
      <w:r w:rsidR="00626E28" w:rsidRPr="00FE44B0">
        <w:rPr>
          <w:rFonts w:ascii="Tahoma" w:hAnsi="Tahoma" w:cs="Tahoma"/>
          <w:color w:val="002060"/>
          <w:cs/>
          <w:lang w:bidi="th-TH"/>
        </w:rPr>
        <w:t>ภัตตาคาร</w:t>
      </w:r>
    </w:p>
    <w:p w14:paraId="7C60ACCB" w14:textId="6A08F053" w:rsidR="00C31EE6" w:rsidRPr="00FE44B0" w:rsidRDefault="00FE44B0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eastAsia="Times New Roman" w:hAnsi="Tahoma" w:cs="Tahoma"/>
          <w:noProof/>
          <w:lang w:eastAsia="en-US" w:bidi="th-TH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6EF0EF5" wp14:editId="26B68B23">
                <wp:simplePos x="0" y="0"/>
                <wp:positionH relativeFrom="margin">
                  <wp:posOffset>837565</wp:posOffset>
                </wp:positionH>
                <wp:positionV relativeFrom="paragraph">
                  <wp:posOffset>1467485</wp:posOffset>
                </wp:positionV>
                <wp:extent cx="5947410" cy="1870710"/>
                <wp:effectExtent l="0" t="0" r="0" b="0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1870710"/>
                          <a:chOff x="0" y="0"/>
                          <a:chExt cx="6838950" cy="215963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475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A594F" id="Group 52" o:spid="_x0000_s1026" style="position:absolute;margin-left:65.95pt;margin-top:115.55pt;width:468.3pt;height:147.3pt;z-index:251763712;mso-position-horizontal-relative:margin;mso-width-relative:margin;mso-height-relative:margin" coordsize="68389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">
                <v:shape id="Picture 54" o:spid="_x0000_s1027" type="#_x0000_t75" style="position:absolute;left:34194;width:3419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">
                  <v:imagedata r:id="rId47" o:title=""/>
                  <v:path arrowok="t"/>
                  <o:lock v:ext="edit" aspectratio="f"/>
                </v:shape>
                <v:shape id="Picture 55" o:spid="_x0000_s1028" type="#_x0000_t75" style="position:absolute;width:3419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">
                  <v:imagedata r:id="rId48" o:title=""/>
                  <v:path arrowok="t"/>
                  <o:lock v:ext="edit" aspectratio="f"/>
                </v:shape>
                <w10:wrap type="topAndBottom" anchorx="margin"/>
              </v:group>
            </w:pict>
          </mc:Fallback>
        </mc:AlternateContent>
      </w:r>
      <w:r w:rsidR="00C31EE6" w:rsidRPr="00FE44B0">
        <w:rPr>
          <w:rFonts w:ascii="Tahoma" w:hAnsi="Tahoma" w:cs="Tahoma"/>
          <w:color w:val="002060"/>
          <w:cs/>
          <w:lang w:bidi="th-TH"/>
        </w:rPr>
        <w:t>นำท่านเดินทางสู่ เมือง</w:t>
      </w:r>
      <w:r w:rsidR="00C31EE6" w:rsidRPr="00FE44B0">
        <w:rPr>
          <w:rFonts w:ascii="Tahoma" w:hAnsi="Tahoma" w:cs="Tahoma"/>
          <w:color w:val="FF0000"/>
          <w:cs/>
          <w:lang w:bidi="th-TH"/>
        </w:rPr>
        <w:t xml:space="preserve">ชานัคคาเล่ </w:t>
      </w:r>
      <w:proofErr w:type="spellStart"/>
      <w:r w:rsidR="00C31EE6" w:rsidRPr="00FE44B0">
        <w:rPr>
          <w:rFonts w:ascii="Tahoma" w:hAnsi="Tahoma" w:cs="Tahoma"/>
          <w:color w:val="FF0000"/>
        </w:rPr>
        <w:t>Canakkale</w:t>
      </w:r>
      <w:proofErr w:type="spellEnd"/>
      <w:r w:rsidR="00C31EE6" w:rsidRPr="00FE44B0">
        <w:rPr>
          <w:rFonts w:ascii="Tahoma" w:hAnsi="Tahoma" w:cs="Tahoma"/>
          <w:color w:val="FF0000"/>
        </w:rPr>
        <w:t xml:space="preserve"> </w:t>
      </w:r>
      <w:r w:rsidR="00C31EE6" w:rsidRPr="00FE44B0">
        <w:rPr>
          <w:rFonts w:ascii="Tahoma" w:hAnsi="Tahoma" w:cs="Tahoma"/>
          <w:color w:val="002060"/>
          <w:cs/>
          <w:lang w:bidi="th-TH"/>
        </w:rPr>
        <w:t xml:space="preserve">ซึ่งตั้งอยู่ริมทะเลมาร์มาร่า ตัดกับทะเลอีเจียนซึ่งเป็นที่ตั้งกรุงทรอย </w:t>
      </w:r>
      <w:r w:rsidR="00AA1651" w:rsidRPr="00FE44B0">
        <w:rPr>
          <w:rFonts w:ascii="Tahoma" w:hAnsi="Tahoma" w:cs="Tahoma"/>
          <w:color w:val="002060"/>
          <w:cs/>
          <w:lang w:bidi="th-TH"/>
        </w:rPr>
        <w:t xml:space="preserve">นำท่านเดินทางสู่ </w:t>
      </w:r>
      <w:r w:rsidR="00AA1651" w:rsidRPr="00FE44B0">
        <w:rPr>
          <w:rFonts w:ascii="Tahoma" w:hAnsi="Tahoma" w:cs="Tahoma"/>
          <w:b/>
          <w:bCs/>
          <w:color w:val="FF0000"/>
          <w:cs/>
          <w:lang w:bidi="th-TH"/>
        </w:rPr>
        <w:t xml:space="preserve">เมืองทรอย </w:t>
      </w:r>
      <w:r w:rsidR="00AA1651" w:rsidRPr="00FE44B0">
        <w:rPr>
          <w:rFonts w:ascii="Tahoma" w:hAnsi="Tahoma" w:cs="Tahoma"/>
          <w:b/>
          <w:bCs/>
          <w:color w:val="FF0000"/>
        </w:rPr>
        <w:t>Troy</w:t>
      </w:r>
      <w:r w:rsidR="00AA1651" w:rsidRPr="00FE44B0">
        <w:rPr>
          <w:rFonts w:ascii="Tahoma" w:hAnsi="Tahoma" w:cs="Tahoma"/>
          <w:color w:val="FF0000"/>
        </w:rPr>
        <w:t xml:space="preserve"> </w:t>
      </w:r>
      <w:r w:rsidR="00AA1651" w:rsidRPr="00FE44B0">
        <w:rPr>
          <w:rFonts w:ascii="Tahoma" w:hAnsi="Tahoma" w:cs="Tahoma"/>
          <w:color w:val="002060"/>
          <w:cs/>
          <w:lang w:bidi="th-TH"/>
        </w:rPr>
        <w:t>เมืองที่มีชื่อเสียงมาแต่ในอดีต ถูกสร้างขึ้นมาประมาณ 4</w:t>
      </w:r>
      <w:r w:rsidR="00AA1651" w:rsidRPr="00FE44B0">
        <w:rPr>
          <w:rFonts w:ascii="Tahoma" w:hAnsi="Tahoma" w:cs="Tahoma"/>
          <w:color w:val="002060"/>
        </w:rPr>
        <w:t>,</w:t>
      </w:r>
      <w:r w:rsidR="00AA1651" w:rsidRPr="00FE44B0">
        <w:rPr>
          <w:rFonts w:ascii="Tahoma" w:hAnsi="Tahoma" w:cs="Tahoma"/>
          <w:color w:val="002060"/>
          <w:cs/>
          <w:lang w:bidi="th-TH"/>
        </w:rPr>
        <w:t xml:space="preserve">000 ปีมาแล้ว ชม ม้าไม้จำลองแห่งเมืองทรอย </w:t>
      </w:r>
      <w:r w:rsidR="00AA1651" w:rsidRPr="00FE44B0">
        <w:rPr>
          <w:rFonts w:ascii="Tahoma" w:hAnsi="Tahoma" w:cs="Tahoma"/>
          <w:b/>
          <w:bCs/>
          <w:color w:val="FF0000"/>
        </w:rPr>
        <w:t>Wooden Horse of Troy</w:t>
      </w:r>
      <w:r w:rsidR="00AA1651" w:rsidRPr="00FE44B0">
        <w:rPr>
          <w:rFonts w:ascii="Tahoma" w:hAnsi="Tahoma" w:cs="Tahoma"/>
          <w:color w:val="FF0000"/>
        </w:rPr>
        <w:t xml:space="preserve"> </w:t>
      </w:r>
      <w:r w:rsidR="00AA1651" w:rsidRPr="00FE44B0">
        <w:rPr>
          <w:rFonts w:ascii="Tahoma" w:hAnsi="Tahoma" w:cs="Tahoma"/>
          <w:color w:val="002060"/>
          <w:cs/>
          <w:lang w:bidi="th-TH"/>
        </w:rPr>
        <w:t xml:space="preserve">ซึ่งเปรียบเสมือนสัญลักษณ์อันชาญฉลาดด้านกลศึกของนักรบโบราณ โดยเป็นสาเหตุทำให้กรุงทรอยแตก และ </w:t>
      </w:r>
      <w:r w:rsidR="00AA1651" w:rsidRPr="00FE44B0">
        <w:rPr>
          <w:rFonts w:ascii="Tahoma" w:hAnsi="Tahoma" w:cs="Tahoma"/>
          <w:b/>
          <w:bCs/>
          <w:color w:val="FF0000"/>
        </w:rPr>
        <w:t>Hollywood Troy</w:t>
      </w:r>
      <w:r w:rsidR="00AA1651" w:rsidRPr="00FE44B0">
        <w:rPr>
          <w:rFonts w:ascii="Tahoma" w:hAnsi="Tahoma" w:cs="Tahoma"/>
          <w:color w:val="FF0000"/>
        </w:rPr>
        <w:t xml:space="preserve"> </w:t>
      </w:r>
      <w:r w:rsidR="00AA1651" w:rsidRPr="00FE44B0">
        <w:rPr>
          <w:rFonts w:ascii="Tahoma" w:hAnsi="Tahoma" w:cs="Tahoma"/>
          <w:color w:val="002060"/>
          <w:cs/>
          <w:lang w:bidi="th-TH"/>
        </w:rPr>
        <w:t>สร้างขึ้นเพื่อดึงดูดนักท่องเที่ยวจากทั่วโลกที่หลงใหลในมหากาพย์อีเลียดได้เห็นด้วยตาของตนเองอีกด้วย</w:t>
      </w:r>
    </w:p>
    <w:p w14:paraId="5F0554F2" w14:textId="6B73179C" w:rsidR="00FD7832" w:rsidRPr="00FE44B0" w:rsidRDefault="00FD7832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cs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ค่ำ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</w:rPr>
        <w:tab/>
      </w:r>
      <w:r w:rsidR="00493861" w:rsidRPr="00FE44B0">
        <w:rPr>
          <w:rFonts w:ascii="Tahoma" w:hAnsi="Tahoma" w:cs="Tahoma"/>
          <w:color w:val="002060"/>
          <w:cs/>
          <w:lang w:bidi="th-TH"/>
        </w:rPr>
        <w:t xml:space="preserve">บริการอาหารค่ำ ณ </w:t>
      </w:r>
      <w:r w:rsidR="003D7B87" w:rsidRPr="00FE44B0">
        <w:rPr>
          <w:rFonts w:ascii="Tahoma" w:hAnsi="Tahoma" w:cs="Tahoma"/>
          <w:color w:val="002060"/>
          <w:cs/>
          <w:lang w:bidi="th-TH"/>
        </w:rPr>
        <w:t>ภัตตาคาร</w:t>
      </w:r>
    </w:p>
    <w:p w14:paraId="7FB855CB" w14:textId="628AEA2E" w:rsidR="00FD7832" w:rsidRPr="00FE44B0" w:rsidRDefault="00FD7832" w:rsidP="00947206">
      <w:pPr>
        <w:spacing w:before="0" w:after="0" w:line="240" w:lineRule="auto"/>
        <w:ind w:left="1440" w:hanging="1440"/>
        <w:rPr>
          <w:rFonts w:ascii="Tahoma" w:hAnsi="Tahoma" w:cs="Tahoma"/>
          <w:color w:val="0673A5" w:themeColor="text2" w:themeShade="BF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ที่พัก</w:t>
      </w:r>
      <w:r w:rsidR="006E449D" w:rsidRPr="00FE44B0">
        <w:rPr>
          <w:rFonts w:ascii="Tahoma" w:hAnsi="Tahoma" w:cs="Tahoma"/>
          <w:color w:val="002060"/>
          <w:lang w:bidi="th-TH"/>
        </w:rPr>
        <w:t xml:space="preserve"> </w:t>
      </w:r>
      <w:r w:rsidR="006E449D" w:rsidRPr="00FE44B0">
        <w:rPr>
          <w:rFonts w:ascii="Tahoma" w:hAnsi="Tahoma" w:cs="Tahoma"/>
          <w:color w:val="002060"/>
          <w:lang w:bidi="th-TH"/>
        </w:rPr>
        <w:tab/>
      </w:r>
      <w:r w:rsidR="00411E60" w:rsidRPr="00FE44B0">
        <w:rPr>
          <w:rFonts w:ascii="Tahoma" w:hAnsi="Tahoma" w:cs="Tahoma"/>
          <w:color w:val="FF0000"/>
          <w:lang w:bidi="th-TH"/>
        </w:rPr>
        <w:t>TROIA TUSAN HOTEL 4</w:t>
      </w:r>
      <w:r w:rsidR="007B1037" w:rsidRPr="00FE44B0">
        <w:rPr>
          <w:rFonts w:ascii="Tahoma" w:hAnsi="Tahoma" w:cs="Tahoma"/>
          <w:color w:val="FF0000"/>
          <w:cs/>
          <w:lang w:bidi="th-TH"/>
        </w:rPr>
        <w:t xml:space="preserve">* </w:t>
      </w:r>
      <w:r w:rsidR="00C31EE6" w:rsidRPr="00FE44B0">
        <w:rPr>
          <w:rFonts w:ascii="Tahoma" w:hAnsi="Tahoma" w:cs="Tahoma"/>
          <w:color w:val="002060"/>
          <w:cs/>
          <w:lang w:bidi="th-TH"/>
        </w:rPr>
        <w:t xml:space="preserve">หรือเทียบเท่า    </w:t>
      </w:r>
      <w:r w:rsidR="00C31EE6" w:rsidRPr="00FE44B0">
        <w:rPr>
          <w:rFonts w:ascii="Tahoma" w:hAnsi="Tahoma" w:cs="Tahoma"/>
          <w:color w:val="0673A5" w:themeColor="text2" w:themeShade="BF"/>
          <w:cs/>
          <w:lang w:bidi="th-TH"/>
        </w:rPr>
        <w:t xml:space="preserve">        </w:t>
      </w:r>
    </w:p>
    <w:p w14:paraId="5DC05723" w14:textId="77777777" w:rsidR="00E236C5" w:rsidRPr="00FE44B0" w:rsidRDefault="00D7519E" w:rsidP="00947206">
      <w:pPr>
        <w:tabs>
          <w:tab w:val="left" w:pos="2400"/>
        </w:tabs>
        <w:spacing w:before="0" w:after="0" w:line="240" w:lineRule="auto"/>
        <w:ind w:left="1440" w:hanging="1440"/>
        <w:rPr>
          <w:rFonts w:ascii="Tahoma" w:hAnsi="Tahoma" w:cs="Tahoma"/>
          <w:color w:val="0673A5" w:themeColor="text2" w:themeShade="BF"/>
          <w:lang w:bidi="th-TH"/>
        </w:rPr>
      </w:pPr>
      <w:r w:rsidRPr="00FE44B0">
        <w:rPr>
          <w:rFonts w:ascii="Tahoma" w:hAnsi="Tahoma" w:cs="Tahoma"/>
          <w:color w:val="0673A5" w:themeColor="text2" w:themeShade="BF"/>
          <w:lang w:bidi="th-TH"/>
        </w:rPr>
        <w:tab/>
      </w:r>
      <w:r w:rsidRPr="00FE44B0">
        <w:rPr>
          <w:rFonts w:ascii="Tahoma" w:hAnsi="Tahoma" w:cs="Tahoma"/>
          <w:color w:val="0673A5" w:themeColor="text2" w:themeShade="BF"/>
          <w:lang w:bidi="th-TH"/>
        </w:rPr>
        <w:tab/>
      </w:r>
    </w:p>
    <w:tbl>
      <w:tblPr>
        <w:tblStyle w:val="PlainTable1"/>
        <w:tblW w:w="0" w:type="auto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1777"/>
        <w:gridCol w:w="8682"/>
      </w:tblGrid>
      <w:tr w:rsidR="00D05FE3" w:rsidRPr="00FE44B0" w14:paraId="71E7A078" w14:textId="77777777" w:rsidTr="00F63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shd w:val="clear" w:color="auto" w:fill="CAE57B" w:themeFill="accent2" w:themeFillTint="99"/>
            <w:vAlign w:val="center"/>
          </w:tcPr>
          <w:p w14:paraId="28587FAB" w14:textId="2085E47F" w:rsidR="0035174F" w:rsidRPr="00FE44B0" w:rsidRDefault="0035174F" w:rsidP="00947206">
            <w:pPr>
              <w:spacing w:before="0"/>
              <w:ind w:left="1440" w:hanging="144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1677455719"/>
                <w:placeholder>
                  <w:docPart w:val="62F08887C07E455CA0AA6E21074C85C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4427DD" w:rsidRPr="00FE44B0">
                  <w:rPr>
                    <w:rFonts w:ascii="Tahoma" w:hAnsi="Tahoma" w:cs="Tahoma"/>
                    <w:b w:val="0"/>
                    <w:bCs w:val="0"/>
                    <w:color w:val="002060"/>
                    <w:cs/>
                    <w:lang w:bidi="th-TH"/>
                  </w:rPr>
                  <w:t>6</w:t>
                </w:r>
              </w:sdtContent>
            </w:sdt>
          </w:p>
        </w:tc>
        <w:tc>
          <w:tcPr>
            <w:tcW w:w="9445" w:type="dxa"/>
            <w:shd w:val="clear" w:color="auto" w:fill="CAE57B" w:themeFill="accent2" w:themeFillTint="99"/>
            <w:vAlign w:val="center"/>
          </w:tcPr>
          <w:p w14:paraId="662699D0" w14:textId="6CCF7975" w:rsidR="0035174F" w:rsidRPr="00FE44B0" w:rsidRDefault="00FE44B0" w:rsidP="0094720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  <w:rtl/>
                <w:cs/>
              </w:rPr>
            </w:pPr>
            <w:r w:rsidRPr="00FE44B0">
              <w:rPr>
                <w:rFonts w:ascii="Tahoma" w:hAnsi="Tahoma" w:cs="Tahoma"/>
                <w:color w:val="002060"/>
                <w:cs/>
                <w:lang w:bidi="th-TH"/>
              </w:rPr>
              <w:t>กรุงอิสตันบูล</w:t>
            </w:r>
            <w:r w:rsidRPr="00FE44B0">
              <w:rPr>
                <w:rFonts w:ascii="Tahoma" w:hAnsi="Tahoma" w:cs="Tahoma"/>
                <w:color w:val="002060"/>
                <w:rtl/>
                <w:cs/>
              </w:rPr>
              <w:t>-</w:t>
            </w:r>
            <w:r w:rsidRPr="00FE44B0">
              <w:rPr>
                <w:rFonts w:ascii="Tahoma" w:hAnsi="Tahoma" w:cs="Tahoma"/>
                <w:color w:val="002060"/>
                <w:rtl/>
                <w:cs/>
                <w:lang w:bidi="th-TH"/>
              </w:rPr>
              <w:t>สุเหร่าสีน้ำเงิน</w:t>
            </w:r>
            <w:r w:rsidRPr="00FE44B0">
              <w:rPr>
                <w:rFonts w:ascii="Tahoma" w:hAnsi="Tahoma" w:cs="Tahoma"/>
                <w:color w:val="002060"/>
                <w:rtl/>
                <w:cs/>
              </w:rPr>
              <w:t>-</w:t>
            </w:r>
            <w:r w:rsidRPr="00FE44B0">
              <w:rPr>
                <w:rFonts w:ascii="Tahoma" w:hAnsi="Tahoma" w:cs="Tahoma"/>
                <w:color w:val="002060"/>
                <w:rtl/>
                <w:cs/>
                <w:lang w:bidi="th-TH"/>
              </w:rPr>
              <w:t>ฮิปโปโดรม</w:t>
            </w:r>
            <w:r w:rsidRPr="00FE44B0">
              <w:rPr>
                <w:rFonts w:ascii="Tahoma" w:hAnsi="Tahoma" w:cs="Tahoma"/>
                <w:color w:val="002060"/>
                <w:rtl/>
                <w:cs/>
              </w:rPr>
              <w:t>-</w:t>
            </w:r>
            <w:r w:rsidRPr="00FE44B0">
              <w:rPr>
                <w:rFonts w:ascii="Tahoma" w:hAnsi="Tahoma" w:cs="Tahoma"/>
                <w:color w:val="002060"/>
                <w:rtl/>
                <w:cs/>
                <w:lang w:bidi="th-TH"/>
              </w:rPr>
              <w:t>พระราชวังทอปกาปึ</w:t>
            </w:r>
            <w:r w:rsidRPr="00FE44B0">
              <w:rPr>
                <w:rFonts w:ascii="Tahoma" w:hAnsi="Tahoma" w:cs="Tahoma"/>
                <w:color w:val="002060"/>
                <w:rtl/>
                <w:cs/>
              </w:rPr>
              <w:t>-</w:t>
            </w:r>
            <w:r w:rsidRPr="00FE44B0">
              <w:rPr>
                <w:rFonts w:ascii="Tahoma" w:hAnsi="Tahoma" w:cs="Tahoma"/>
                <w:color w:val="002060"/>
                <w:rtl/>
                <w:cs/>
                <w:lang w:bidi="th-TH"/>
              </w:rPr>
              <w:t xml:space="preserve">ล่องเรือช่องแคบบอสฟอรัส </w:t>
            </w:r>
            <w:r w:rsidRPr="00FE44B0">
              <w:rPr>
                <w:rFonts w:ascii="Tahoma" w:hAnsi="Tahoma" w:cs="Tahoma"/>
                <w:color w:val="002060"/>
                <w:cs/>
                <w:lang w:bidi="th-TH"/>
              </w:rPr>
              <w:t xml:space="preserve">ช้อปปิ้ง </w:t>
            </w:r>
            <w:r w:rsidRPr="00FE44B0">
              <w:rPr>
                <w:rFonts w:ascii="Tahoma" w:hAnsi="Tahoma" w:cs="Tahoma"/>
                <w:color w:val="002060"/>
              </w:rPr>
              <w:t xml:space="preserve">Candy Shop </w:t>
            </w:r>
            <w:r w:rsidRPr="00FE44B0">
              <w:rPr>
                <w:rFonts w:ascii="Tahoma" w:hAnsi="Tahoma" w:cs="Tahoma"/>
                <w:color w:val="002060"/>
                <w:cs/>
                <w:lang w:bidi="th-TH"/>
              </w:rPr>
              <w:t xml:space="preserve">และ ตลาดสไปซ์ </w:t>
            </w:r>
            <w:r w:rsidRPr="00FE44B0">
              <w:rPr>
                <w:rFonts w:ascii="Tahoma" w:hAnsi="Tahoma" w:cs="Tahoma"/>
                <w:color w:val="002060"/>
              </w:rPr>
              <w:t>Spice Market</w:t>
            </w:r>
            <w:r w:rsidRPr="00FE44B0">
              <w:rPr>
                <w:rFonts w:ascii="Tahoma" w:hAnsi="Tahoma" w:cs="Tahoma"/>
                <w:color w:val="FF0000"/>
              </w:rPr>
              <w:t xml:space="preserve"> </w:t>
            </w:r>
          </w:p>
        </w:tc>
      </w:tr>
    </w:tbl>
    <w:p w14:paraId="5BCB53F6" w14:textId="01C59725" w:rsidR="0035174F" w:rsidRPr="00FE44B0" w:rsidRDefault="0035174F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เช้า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บริการอาหารเช้า ณ ห้องอาหารของโรงแรม</w:t>
      </w:r>
    </w:p>
    <w:p w14:paraId="2260F7E9" w14:textId="515DC7E9" w:rsidR="006E449D" w:rsidRDefault="00BE65E7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FF0000"/>
          <w:lang w:bidi="th-TH"/>
        </w:rPr>
      </w:pPr>
      <w:r>
        <w:rPr>
          <w:noProof/>
          <w:lang w:eastAsia="en-US" w:bidi="th-TH"/>
        </w:rPr>
        <w:lastRenderedPageBreak/>
        <w:drawing>
          <wp:anchor distT="0" distB="0" distL="114300" distR="114300" simplePos="0" relativeHeight="251792384" behindDoc="0" locked="0" layoutInCell="1" allowOverlap="1" wp14:anchorId="1D428029" wp14:editId="44048100">
            <wp:simplePos x="0" y="0"/>
            <wp:positionH relativeFrom="margin">
              <wp:posOffset>14218</wp:posOffset>
            </wp:positionH>
            <wp:positionV relativeFrom="margin">
              <wp:posOffset>756318</wp:posOffset>
            </wp:positionV>
            <wp:extent cx="6646984" cy="3985260"/>
            <wp:effectExtent l="0" t="0" r="1905" b="0"/>
            <wp:wrapSquare wrapText="bothSides"/>
            <wp:docPr id="38" name="Picture 38" descr="https://www.travelanddestinations.com/wp-content/uploads/2019/06/Istanbul-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avelanddestinations.com/wp-content/uploads/2019/06/Istanbul-sky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6984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09F6" w:rsidRPr="00FE44B0">
        <w:rPr>
          <w:rFonts w:ascii="Tahoma" w:hAnsi="Tahoma" w:cs="Tahoma"/>
          <w:color w:val="002060"/>
          <w:cs/>
          <w:lang w:bidi="th-TH"/>
        </w:rPr>
        <w:t xml:space="preserve">นำท่านเดินทางสู่ </w:t>
      </w:r>
      <w:r w:rsidR="000609F6" w:rsidRPr="00FE44B0">
        <w:rPr>
          <w:rFonts w:ascii="Tahoma" w:hAnsi="Tahoma" w:cs="Tahoma"/>
          <w:color w:val="FF0000"/>
          <w:cs/>
          <w:lang w:bidi="th-TH"/>
        </w:rPr>
        <w:t xml:space="preserve">เมืองอิสตันบูล </w:t>
      </w:r>
      <w:r w:rsidR="000609F6" w:rsidRPr="00FE44B0">
        <w:rPr>
          <w:rFonts w:ascii="Tahoma" w:hAnsi="Tahoma" w:cs="Tahoma"/>
          <w:color w:val="FF0000"/>
        </w:rPr>
        <w:t xml:space="preserve">Istanbul </w:t>
      </w:r>
      <w:r w:rsidR="000609F6" w:rsidRPr="00FE44B0">
        <w:rPr>
          <w:rFonts w:ascii="Tahoma" w:hAnsi="Tahoma" w:cs="Tahoma"/>
          <w:color w:val="002060"/>
          <w:cs/>
          <w:lang w:bidi="th-TH"/>
        </w:rPr>
        <w:t xml:space="preserve">เมืองที่มีความสำคัญที่สุดและเป็นเมืองที่มีประชากรหนาแน่นมากที่สุดในตุรกี เป็นเมืองที่ตั้งอยู่ริมช่องแคบบอสฟอรัส </w:t>
      </w:r>
      <w:proofErr w:type="spellStart"/>
      <w:r w:rsidR="000609F6" w:rsidRPr="00F81230">
        <w:rPr>
          <w:rFonts w:ascii="Tahoma" w:hAnsi="Tahoma" w:cs="Tahoma"/>
          <w:b/>
          <w:bCs/>
          <w:color w:val="FF0000"/>
        </w:rPr>
        <w:t>Bosphorus</w:t>
      </w:r>
      <w:proofErr w:type="spellEnd"/>
      <w:r w:rsidR="000609F6" w:rsidRPr="00FE44B0">
        <w:rPr>
          <w:rFonts w:ascii="Tahoma" w:hAnsi="Tahoma" w:cs="Tahoma"/>
          <w:color w:val="002060"/>
        </w:rPr>
        <w:t xml:space="preserve"> </w:t>
      </w:r>
      <w:r w:rsidR="000609F6" w:rsidRPr="00FE44B0">
        <w:rPr>
          <w:rFonts w:ascii="Tahoma" w:hAnsi="Tahoma" w:cs="Tahoma"/>
          <w:color w:val="002060"/>
          <w:cs/>
          <w:lang w:bidi="th-TH"/>
        </w:rPr>
        <w:t xml:space="preserve">เดิมชื่อว่า </w:t>
      </w:r>
      <w:r w:rsidR="000609F6" w:rsidRPr="00FE44B0">
        <w:rPr>
          <w:rFonts w:ascii="Tahoma" w:hAnsi="Tahoma" w:cs="Tahoma"/>
          <w:color w:val="FF0000"/>
          <w:cs/>
          <w:lang w:bidi="th-TH"/>
        </w:rPr>
        <w:t xml:space="preserve">คอนสแตนติโนเปิล </w:t>
      </w:r>
      <w:r w:rsidR="000609F6" w:rsidRPr="00FE44B0">
        <w:rPr>
          <w:rFonts w:ascii="Tahoma" w:hAnsi="Tahoma" w:cs="Tahoma"/>
          <w:color w:val="002060"/>
          <w:cs/>
          <w:lang w:bidi="th-TH"/>
        </w:rPr>
        <w:t xml:space="preserve">ซึ่งเป็นอาณาจักรที่ยิ่งใหญ่ในประวัติศาสตร์ เป็นเมืองสำคัญของชนเผ่าจำนวนมากในบริเวณนั้น จึงส่งผลให้อิสตันบูลมีชื่อเรียกแตกต่างกันออกไป เช่น </w:t>
      </w:r>
      <w:r w:rsidR="000609F6" w:rsidRPr="00FE44B0">
        <w:rPr>
          <w:rFonts w:ascii="Tahoma" w:hAnsi="Tahoma" w:cs="Tahoma"/>
          <w:color w:val="FF0000"/>
          <w:cs/>
          <w:lang w:bidi="th-TH"/>
        </w:rPr>
        <w:t>ไบแซนเทียม คอนสแตนติโนเปิ้ล</w:t>
      </w:r>
    </w:p>
    <w:p w14:paraId="7D135C90" w14:textId="4D6C5DF8" w:rsidR="000609F6" w:rsidRPr="00FE44B0" w:rsidRDefault="000609F6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lang w:bidi="th-TH"/>
        </w:rPr>
      </w:pPr>
    </w:p>
    <w:p w14:paraId="68E8DC45" w14:textId="21FA0F0E" w:rsidR="00F45A4C" w:rsidRPr="00FE44B0" w:rsidRDefault="00626E28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เที่ยง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 xml:space="preserve">บริการอาหารกลางวัน ณ ภัตตาคาร  </w:t>
      </w:r>
    </w:p>
    <w:p w14:paraId="49D30A50" w14:textId="77777777" w:rsidR="00914B61" w:rsidRDefault="00035645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  <w:r w:rsidRPr="00F81230">
        <w:rPr>
          <w:rFonts w:ascii="Tahoma" w:hAnsi="Tahoma" w:cs="Tahoma"/>
          <w:color w:val="002060"/>
          <w:cs/>
          <w:lang w:bidi="th-TH"/>
        </w:rPr>
        <w:t xml:space="preserve">นำท่านชม </w:t>
      </w:r>
      <w:r w:rsidRPr="00F81230">
        <w:rPr>
          <w:rFonts w:ascii="Tahoma" w:hAnsi="Tahoma" w:cs="Tahoma"/>
          <w:b/>
          <w:bCs/>
          <w:color w:val="FF0000"/>
          <w:cs/>
          <w:lang w:bidi="th-TH"/>
        </w:rPr>
        <w:t>สุเหร่าสีน้ำเงิน</w:t>
      </w:r>
      <w:r w:rsidRPr="00F81230">
        <w:rPr>
          <w:rFonts w:ascii="Tahoma" w:hAnsi="Tahoma" w:cs="Tahoma"/>
          <w:b/>
          <w:bCs/>
          <w:color w:val="FF0000"/>
        </w:rPr>
        <w:t xml:space="preserve"> (BLUE MOSQUE)</w:t>
      </w:r>
      <w:r w:rsidRPr="00F81230">
        <w:rPr>
          <w:rFonts w:ascii="Tahoma" w:hAnsi="Tahoma" w:cs="Tahoma"/>
          <w:b/>
          <w:bCs/>
          <w:color w:val="FF0000"/>
          <w:cs/>
          <w:lang w:bidi="th-TH"/>
        </w:rPr>
        <w:t xml:space="preserve"> หรือ </w:t>
      </w:r>
      <w:r w:rsidRPr="00F81230">
        <w:rPr>
          <w:rFonts w:ascii="Tahoma" w:hAnsi="Tahoma" w:cs="Tahoma"/>
          <w:b/>
          <w:bCs/>
          <w:color w:val="FF0000"/>
        </w:rPr>
        <w:t>SULTAN  AHMET MOSQUE</w:t>
      </w:r>
      <w:r w:rsidRPr="00F81230">
        <w:rPr>
          <w:rFonts w:ascii="Tahoma" w:hAnsi="Tahoma" w:cs="Tahoma"/>
          <w:b/>
          <w:bCs/>
          <w:color w:val="002060"/>
          <w:rtl/>
          <w:cs/>
        </w:rPr>
        <w:t xml:space="preserve"> </w:t>
      </w:r>
      <w:r w:rsidRPr="00F81230">
        <w:rPr>
          <w:rFonts w:ascii="Tahoma" w:hAnsi="Tahoma" w:cs="Tahoma"/>
          <w:color w:val="002060"/>
          <w:cs/>
          <w:lang w:bidi="th-TH"/>
        </w:rPr>
        <w:t>ถือเป็นสุเหร่าที่</w:t>
      </w:r>
    </w:p>
    <w:p w14:paraId="5C5EDAFD" w14:textId="11441BC0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398D11B3" w14:textId="11205F69" w:rsidR="00914B61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  <w:r>
        <w:rPr>
          <w:rFonts w:ascii="Tahoma" w:hAnsi="Tahoma" w:cs="Tahoma"/>
          <w:noProof/>
          <w:color w:val="002060"/>
          <w:lang w:eastAsia="en-US" w:bidi="th-TH"/>
        </w:rPr>
        <w:drawing>
          <wp:anchor distT="0" distB="0" distL="114300" distR="114300" simplePos="0" relativeHeight="251786240" behindDoc="0" locked="0" layoutInCell="1" allowOverlap="1" wp14:anchorId="2698D329" wp14:editId="7BD5BB2E">
            <wp:simplePos x="0" y="0"/>
            <wp:positionH relativeFrom="margin">
              <wp:posOffset>236221</wp:posOffset>
            </wp:positionH>
            <wp:positionV relativeFrom="paragraph">
              <wp:posOffset>21591</wp:posOffset>
            </wp:positionV>
            <wp:extent cx="6515100" cy="3840480"/>
            <wp:effectExtent l="0" t="0" r="0" b="7620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5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F52E4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2CC50EE4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0848B629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37DCDC26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3E701C99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76C83759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7AA9367A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1F0CFE42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496206B3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5053C18A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564ADA65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487BA5C6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144EEB9D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65A5425E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04E45E93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2F97DADF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76521C9E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5270F8E1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12329857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537700A2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5FB8C21D" w14:textId="77777777" w:rsidR="00914B61" w:rsidRDefault="00914B6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30FFE050" w14:textId="77777777" w:rsidR="00730C1C" w:rsidRDefault="00730C1C" w:rsidP="00947206">
      <w:pPr>
        <w:spacing w:before="0" w:after="0" w:line="240" w:lineRule="auto"/>
        <w:ind w:left="1440"/>
        <w:jc w:val="thaiDistribute"/>
        <w:rPr>
          <w:noProof/>
          <w:lang w:eastAsia="en-US" w:bidi="th-TH"/>
        </w:rPr>
      </w:pPr>
    </w:p>
    <w:p w14:paraId="062543B4" w14:textId="0D5FC0CB" w:rsidR="00035645" w:rsidRPr="00F81230" w:rsidRDefault="00035645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  <w:r w:rsidRPr="00F81230">
        <w:rPr>
          <w:rFonts w:ascii="Tahoma" w:hAnsi="Tahoma" w:cs="Tahoma"/>
          <w:color w:val="002060"/>
          <w:cs/>
          <w:lang w:bidi="th-TH"/>
        </w:rPr>
        <w:lastRenderedPageBreak/>
        <w:t xml:space="preserve">มีสถาปัตยกรรมเป็นสุดยอดของ </w:t>
      </w:r>
      <w:r w:rsidRPr="00F81230">
        <w:rPr>
          <w:rFonts w:ascii="Tahoma" w:hAnsi="Tahoma" w:cs="Tahoma"/>
          <w:color w:val="002060"/>
        </w:rPr>
        <w:t>2</w:t>
      </w:r>
      <w:r w:rsidRPr="00F81230">
        <w:rPr>
          <w:rFonts w:ascii="Tahoma" w:hAnsi="Tahoma" w:cs="Tahoma"/>
          <w:color w:val="002060"/>
          <w:cs/>
          <w:lang w:bidi="th-TH"/>
        </w:rPr>
        <w:t xml:space="preserve"> จักรวรรดิ คือ ออตโตมันและไบเซนไทน์ เพราะได้รวบรวมเอาองค์ประกอบจากวิหารเซนต์โซเฟียผนวกกับสถาปัตยกรรมแบบอิสลามดั้งเดิม ถือว่าเป็นมัสยิดที่ใหญ่ที่สุดในตุรกี สามารถจุคนได้เรือนแสน ใช้เวลาในการก่อสร้างนานถึง </w:t>
      </w:r>
      <w:r w:rsidRPr="00F81230">
        <w:rPr>
          <w:rFonts w:ascii="Tahoma" w:hAnsi="Tahoma" w:cs="Tahoma"/>
          <w:color w:val="002060"/>
          <w:rtl/>
          <w:cs/>
        </w:rPr>
        <w:t xml:space="preserve">7 </w:t>
      </w:r>
      <w:r w:rsidRPr="00F81230">
        <w:rPr>
          <w:rFonts w:ascii="Tahoma" w:hAnsi="Tahoma" w:cs="Tahoma"/>
          <w:color w:val="002060"/>
          <w:rtl/>
          <w:cs/>
          <w:lang w:bidi="th-TH"/>
        </w:rPr>
        <w:t>ปี ระหว่าง ค</w:t>
      </w:r>
      <w:r w:rsidRPr="00F81230">
        <w:rPr>
          <w:rFonts w:ascii="Tahoma" w:hAnsi="Tahoma" w:cs="Tahoma"/>
          <w:color w:val="002060"/>
          <w:rtl/>
          <w:cs/>
        </w:rPr>
        <w:t>.</w:t>
      </w:r>
      <w:r w:rsidRPr="00F81230">
        <w:rPr>
          <w:rFonts w:ascii="Tahoma" w:hAnsi="Tahoma" w:cs="Tahoma"/>
          <w:color w:val="002060"/>
          <w:rtl/>
          <w:cs/>
          <w:lang w:bidi="th-TH"/>
        </w:rPr>
        <w:t>ศ</w:t>
      </w:r>
      <w:r w:rsidRPr="00F81230">
        <w:rPr>
          <w:rFonts w:ascii="Tahoma" w:hAnsi="Tahoma" w:cs="Tahoma"/>
          <w:color w:val="002060"/>
          <w:rtl/>
          <w:cs/>
        </w:rPr>
        <w:t xml:space="preserve">.1609-1616 </w:t>
      </w:r>
      <w:r w:rsidRPr="00F81230">
        <w:rPr>
          <w:rFonts w:ascii="Tahoma" w:hAnsi="Tahoma" w:cs="Tahoma"/>
          <w:color w:val="002060"/>
          <w:cs/>
          <w:lang w:bidi="th-TH"/>
        </w:rPr>
        <w:t xml:space="preserve">โดยตั้งชื่อตามสุลต่านผู้สร้างซึ่งก็คือ </w:t>
      </w:r>
      <w:r w:rsidRPr="00F81230">
        <w:rPr>
          <w:rFonts w:ascii="Tahoma" w:hAnsi="Tahoma" w:cs="Tahoma"/>
          <w:color w:val="002060"/>
        </w:rPr>
        <w:t xml:space="preserve">Sultan Ahmed </w:t>
      </w:r>
      <w:r w:rsidRPr="00F81230">
        <w:rPr>
          <w:rFonts w:ascii="Tahoma" w:hAnsi="Tahoma" w:cs="Tahoma"/>
          <w:color w:val="002060"/>
          <w:cs/>
          <w:lang w:bidi="th-TH"/>
        </w:rPr>
        <w:t xml:space="preserve">นั้นเอง </w:t>
      </w:r>
    </w:p>
    <w:p w14:paraId="411F118F" w14:textId="4102F1F8" w:rsidR="00F03296" w:rsidRPr="00F81230" w:rsidRDefault="00F03296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</w:rPr>
      </w:pPr>
    </w:p>
    <w:p w14:paraId="3C1BAEC1" w14:textId="0E3D51D4" w:rsidR="0019383E" w:rsidRDefault="007B3B80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87264" behindDoc="0" locked="0" layoutInCell="1" allowOverlap="1" wp14:anchorId="0EEC8122" wp14:editId="517AE047">
            <wp:simplePos x="0" y="0"/>
            <wp:positionH relativeFrom="margin">
              <wp:posOffset>2651760</wp:posOffset>
            </wp:positionH>
            <wp:positionV relativeFrom="margin">
              <wp:posOffset>1242695</wp:posOffset>
            </wp:positionV>
            <wp:extent cx="38862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94" y="21431"/>
                <wp:lineTo x="21494" y="0"/>
                <wp:lineTo x="0" y="0"/>
              </wp:wrapPolygon>
            </wp:wrapThrough>
            <wp:docPr id="22" name="Picture 22" descr="The Roman Hippodrome - Istanbul Attractions - Istanbul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oman Hippodrome - Istanbul Attractions - Istanbul Tours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645" w:rsidRPr="00F81230">
        <w:rPr>
          <w:rFonts w:ascii="Tahoma" w:hAnsi="Tahoma" w:cs="Tahoma"/>
          <w:color w:val="002060"/>
          <w:cs/>
          <w:lang w:bidi="th-TH"/>
        </w:rPr>
        <w:t>จากนั้นนำทุกท่าน</w:t>
      </w:r>
      <w:r w:rsidR="00035645" w:rsidRPr="00F81230">
        <w:rPr>
          <w:rFonts w:ascii="Tahoma" w:hAnsi="Tahoma" w:cs="Tahoma"/>
          <w:b/>
          <w:bCs/>
          <w:color w:val="002060"/>
          <w:cs/>
          <w:lang w:bidi="th-TH"/>
        </w:rPr>
        <w:t xml:space="preserve">สู่ </w:t>
      </w:r>
      <w:r w:rsidR="00035645" w:rsidRPr="00F81230">
        <w:rPr>
          <w:rFonts w:ascii="Tahoma" w:hAnsi="Tahoma" w:cs="Tahoma"/>
          <w:b/>
          <w:bCs/>
          <w:color w:val="FF0000"/>
          <w:cs/>
          <w:lang w:bidi="th-TH"/>
        </w:rPr>
        <w:t xml:space="preserve">จัตุรัสสุลต่านอะห์เมตหรือฮิปโปโดรม </w:t>
      </w:r>
      <w:r w:rsidR="00035645" w:rsidRPr="00F81230">
        <w:rPr>
          <w:rFonts w:ascii="Tahoma" w:hAnsi="Tahoma" w:cs="Tahoma"/>
          <w:b/>
          <w:bCs/>
          <w:color w:val="FF0000"/>
        </w:rPr>
        <w:t>(HIPPODROME)</w:t>
      </w:r>
      <w:r w:rsidR="00035645" w:rsidRPr="00F81230">
        <w:rPr>
          <w:rFonts w:ascii="Tahoma" w:hAnsi="Tahoma" w:cs="Tahoma"/>
          <w:color w:val="002060"/>
        </w:rPr>
        <w:t xml:space="preserve"> </w:t>
      </w:r>
      <w:r w:rsidR="00035645" w:rsidRPr="00F81230">
        <w:rPr>
          <w:rFonts w:ascii="Tahoma" w:hAnsi="Tahoma" w:cs="Tahoma"/>
          <w:color w:val="002060"/>
          <w:cs/>
          <w:lang w:bidi="th-TH"/>
        </w:rPr>
        <w:t>สนามแข่งม้าของชาวโรมัน จุดศูนย์กลางแห่งการท่องเที่ยวเมืองเก่า สร้างขึ้นในสมัยจักรพรรดิ เซปติมิอุสเซเวรุสเพื่อใช้เป็นที่แสดงกิจกรรมต่างๆของชาวเมือง ต่อมาในสมัยของจักรพรรดิคอนสแตนตินฮิป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กรีกโบราณในสมัยออตโตมันสถานที่แห่งนี้ใช้เป็นที่จัดงานพิธีแต่ในปัจจุบันเหลือเพียงพื้นที่ลานด้านหน้ามัสยิดสุลต่านอะห์เมตซึ่งเป็นที่ตั้งของเสาโอเบลิกส์</w:t>
      </w:r>
      <w:r w:rsidR="00035645" w:rsidRPr="00F81230">
        <w:rPr>
          <w:rFonts w:ascii="Tahoma" w:hAnsi="Tahoma" w:cs="Tahoma"/>
          <w:color w:val="002060"/>
        </w:rPr>
        <w:t xml:space="preserve">3 </w:t>
      </w:r>
      <w:r w:rsidR="00035645" w:rsidRPr="00F81230">
        <w:rPr>
          <w:rFonts w:ascii="Tahoma" w:hAnsi="Tahoma" w:cs="Tahoma"/>
          <w:color w:val="002060"/>
          <w:cs/>
          <w:lang w:bidi="th-TH"/>
        </w:rPr>
        <w:t xml:space="preserve">ต้น คือเสาที่สร้างในอียิปต์เพื่อถวายแก่ฟาโรห์ทุตโมซิสที่ </w:t>
      </w:r>
      <w:r w:rsidR="00035645" w:rsidRPr="00F81230">
        <w:rPr>
          <w:rFonts w:ascii="Tahoma" w:hAnsi="Tahoma" w:cs="Tahoma"/>
          <w:color w:val="002060"/>
        </w:rPr>
        <w:t xml:space="preserve">3 </w:t>
      </w:r>
      <w:r w:rsidR="00035645" w:rsidRPr="00F81230">
        <w:rPr>
          <w:rFonts w:ascii="Tahoma" w:hAnsi="Tahoma" w:cs="Tahoma"/>
          <w:color w:val="002060"/>
          <w:cs/>
          <w:lang w:bidi="th-TH"/>
        </w:rPr>
        <w:t>ถูกนำกลับมาไว้ที่อิสตันบูลเสาต้นที่สอง คือ เสางู และเสาต้นที่สาม คือเสาคอนสแตนตินที่</w:t>
      </w:r>
      <w:r w:rsidR="00035645" w:rsidRPr="00F81230">
        <w:rPr>
          <w:rFonts w:ascii="Tahoma" w:hAnsi="Tahoma" w:cs="Tahoma"/>
          <w:color w:val="002060"/>
        </w:rPr>
        <w:t xml:space="preserve"> 7</w:t>
      </w:r>
      <w:r w:rsidR="00035645" w:rsidRPr="00F81230">
        <w:rPr>
          <w:rFonts w:ascii="Tahoma" w:hAnsi="Tahoma" w:cs="Tahoma"/>
          <w:color w:val="002060"/>
          <w:rtl/>
          <w:cs/>
        </w:rPr>
        <w:t xml:space="preserve"> </w:t>
      </w:r>
    </w:p>
    <w:p w14:paraId="31AEB32F" w14:textId="79AE4C27" w:rsidR="00035645" w:rsidRPr="0019383E" w:rsidRDefault="00035645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5B7C56C7" w14:textId="4588C51D" w:rsidR="00730C1C" w:rsidRDefault="00B04C43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96480" behindDoc="0" locked="0" layoutInCell="1" allowOverlap="1" wp14:anchorId="089378DA" wp14:editId="71FAD457">
            <wp:simplePos x="0" y="0"/>
            <wp:positionH relativeFrom="page">
              <wp:posOffset>1400175</wp:posOffset>
            </wp:positionH>
            <wp:positionV relativeFrom="margin">
              <wp:posOffset>5018405</wp:posOffset>
            </wp:positionV>
            <wp:extent cx="5725160" cy="3314700"/>
            <wp:effectExtent l="0" t="0" r="8890" b="0"/>
            <wp:wrapSquare wrapText="bothSides"/>
            <wp:docPr id="18" name="Picture 18" descr="เที่ยวตุรกี พระราชวังทอปกาปึ TOPKAPI PALACE ดูจุดชมวิวอลังการได้ที่นี่  จุดเชื่อรอยต่อสองดินแดนเข้าด้วยกัน มีหนึ่งเดียวในโลก ข้อมูลเที่ยวประเทศตุรก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ที่ยวตุรกี พระราชวังทอปกาปึ TOPKAPI PALACE ดูจุดชมวิวอลังการได้ที่นี่  จุดเชื่อรอยต่อสองดินแดนเข้าด้วยกัน มีหนึ่งเดียวในโลก ข้อมูลเที่ยวประเทศตุรก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1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645" w:rsidRPr="00F81230">
        <w:rPr>
          <w:rFonts w:ascii="Tahoma" w:hAnsi="Tahoma" w:cs="Tahoma"/>
          <w:color w:val="002060"/>
          <w:cs/>
          <w:lang w:bidi="th-TH"/>
        </w:rPr>
        <w:t xml:space="preserve">นำท่านชม </w:t>
      </w:r>
      <w:r w:rsidR="00730C1C" w:rsidRPr="00B04C43">
        <w:rPr>
          <w:rFonts w:ascii="Tahoma" w:hAnsi="Tahoma" w:cs="Tahoma"/>
          <w:b/>
          <w:bCs/>
          <w:color w:val="FF0000"/>
          <w:cs/>
          <w:lang w:bidi="th-TH"/>
        </w:rPr>
        <w:t>พระราชวังทอปกาปี</w:t>
      </w:r>
      <w:r w:rsidR="00730C1C" w:rsidRPr="00B04C43">
        <w:rPr>
          <w:rFonts w:ascii="Tahoma" w:hAnsi="Tahoma" w:cs="Tahoma"/>
          <w:b/>
          <w:bCs/>
          <w:color w:val="FF0000"/>
        </w:rPr>
        <w:t> (</w:t>
      </w:r>
      <w:proofErr w:type="spellStart"/>
      <w:r w:rsidR="00730C1C" w:rsidRPr="00B04C43">
        <w:rPr>
          <w:rFonts w:ascii="Tahoma" w:hAnsi="Tahoma" w:cs="Tahoma"/>
          <w:b/>
          <w:bCs/>
          <w:color w:val="FF0000"/>
        </w:rPr>
        <w:t>Topkapi</w:t>
      </w:r>
      <w:proofErr w:type="spellEnd"/>
      <w:r w:rsidR="00730C1C" w:rsidRPr="00B04C43">
        <w:rPr>
          <w:rFonts w:ascii="Tahoma" w:hAnsi="Tahoma" w:cs="Tahoma"/>
          <w:b/>
          <w:bCs/>
          <w:color w:val="FF0000"/>
        </w:rPr>
        <w:t xml:space="preserve"> Palace</w:t>
      </w:r>
      <w:r w:rsidR="00730C1C" w:rsidRPr="00730C1C">
        <w:rPr>
          <w:rFonts w:ascii="Tahoma" w:hAnsi="Tahoma" w:cs="Tahoma"/>
          <w:b/>
          <w:bCs/>
          <w:color w:val="002060"/>
        </w:rPr>
        <w:t xml:space="preserve">)  </w:t>
      </w:r>
      <w:r w:rsidR="00730C1C" w:rsidRPr="00730C1C">
        <w:rPr>
          <w:rFonts w:ascii="Tahoma" w:hAnsi="Tahoma" w:cs="Tahoma"/>
          <w:color w:val="002060"/>
          <w:cs/>
          <w:lang w:bidi="th-TH"/>
        </w:rPr>
        <w:t xml:space="preserve">หรือที่รู้จักกันในชื่อวังสุลต่าน เป็นอีกหนึ่งเเลนด์มาร์คของเมืองอิสตันบูลค่ะ สร้างขึ้นโดยสุลต่านเมห์เหม็ดที่ </w:t>
      </w:r>
      <w:r w:rsidR="00730C1C" w:rsidRPr="00730C1C">
        <w:rPr>
          <w:rFonts w:ascii="Tahoma" w:hAnsi="Tahoma" w:cs="Tahoma"/>
          <w:color w:val="002060"/>
        </w:rPr>
        <w:t xml:space="preserve">2 (Mehmed the Conqueror) </w:t>
      </w:r>
      <w:r w:rsidR="00730C1C" w:rsidRPr="00730C1C">
        <w:rPr>
          <w:rFonts w:ascii="Tahoma" w:hAnsi="Tahoma" w:cs="Tahoma"/>
          <w:color w:val="002060"/>
          <w:cs/>
          <w:lang w:bidi="th-TH"/>
        </w:rPr>
        <w:t xml:space="preserve">ใช้เป็นที่ประทับของสุลต่านหลายพระองค์ต่อกันมาหลายศตวรรษ โดยมีทั้งหมด </w:t>
      </w:r>
      <w:r w:rsidR="00730C1C" w:rsidRPr="00730C1C">
        <w:rPr>
          <w:rFonts w:ascii="Tahoma" w:hAnsi="Tahoma" w:cs="Tahoma"/>
          <w:color w:val="002060"/>
        </w:rPr>
        <w:t xml:space="preserve">3 </w:t>
      </w:r>
      <w:r w:rsidR="00730C1C" w:rsidRPr="00730C1C">
        <w:rPr>
          <w:rFonts w:ascii="Tahoma" w:hAnsi="Tahoma" w:cs="Tahoma"/>
          <w:color w:val="002060"/>
          <w:cs/>
          <w:lang w:bidi="th-TH"/>
        </w:rPr>
        <w:t>ส่วนคือ</w:t>
      </w:r>
      <w:r w:rsidR="00730C1C" w:rsidRPr="00730C1C">
        <w:rPr>
          <w:rFonts w:ascii="Tahoma" w:hAnsi="Tahoma" w:cs="Tahoma"/>
          <w:color w:val="002060"/>
        </w:rPr>
        <w:t> </w:t>
      </w:r>
      <w:r w:rsidR="00730C1C" w:rsidRPr="00730C1C">
        <w:rPr>
          <w:rFonts w:ascii="Tahoma" w:hAnsi="Tahoma" w:cs="Tahoma"/>
          <w:b/>
          <w:bCs/>
          <w:color w:val="002060"/>
          <w:cs/>
          <w:lang w:bidi="th-TH"/>
        </w:rPr>
        <w:t>พระราชวังชั้นนอก</w:t>
      </w:r>
      <w:r w:rsidR="00730C1C" w:rsidRPr="00730C1C">
        <w:rPr>
          <w:rFonts w:ascii="Tahoma" w:hAnsi="Tahoma" w:cs="Tahoma"/>
          <w:color w:val="002060"/>
        </w:rPr>
        <w:t> </w:t>
      </w:r>
      <w:r w:rsidR="00730C1C" w:rsidRPr="00730C1C">
        <w:rPr>
          <w:rFonts w:ascii="Tahoma" w:hAnsi="Tahoma" w:cs="Tahoma"/>
          <w:color w:val="002060"/>
          <w:cs/>
          <w:lang w:bidi="th-TH"/>
        </w:rPr>
        <w:t>เป็นสวนขนาดใหญ่ที่ตกแต่งอย่างสวยงาม ร่มรื่น น่าเดินเล่นมากๆ เลยค่า มีอาคารสไตล์ตุรกีดั้งเดิมที่ยังคงสภาพเดิมไว้อย่างดีสุดๆ ใช้เป็นสถานที่ออกว่าราชการและต้อนรับแขกคนสำคัญของเมือง</w:t>
      </w:r>
    </w:p>
    <w:p w14:paraId="0D6F3349" w14:textId="1B812C2F" w:rsidR="00730C1C" w:rsidRDefault="00730C1C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</w:p>
    <w:p w14:paraId="53411A90" w14:textId="550C375D" w:rsidR="00035645" w:rsidRPr="007B3B80" w:rsidRDefault="00035645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</w:rPr>
      </w:pPr>
      <w:r w:rsidRPr="007B3B80">
        <w:rPr>
          <w:rFonts w:ascii="Tahoma" w:hAnsi="Tahoma" w:cs="Tahoma"/>
          <w:color w:val="002060"/>
          <w:cs/>
          <w:lang w:bidi="th-TH"/>
        </w:rPr>
        <w:t>นำ</w:t>
      </w:r>
      <w:r w:rsidRPr="007B3B80">
        <w:rPr>
          <w:rFonts w:ascii="Tahoma" w:hAnsi="Tahoma" w:cs="Tahoma"/>
          <w:color w:val="002060"/>
          <w:shd w:val="clear" w:color="auto" w:fill="FFFFFF" w:themeFill="background1"/>
          <w:cs/>
          <w:lang w:bidi="th-TH"/>
        </w:rPr>
        <w:t xml:space="preserve">ท่าน </w:t>
      </w:r>
      <w:r w:rsidRPr="007B3B80">
        <w:rPr>
          <w:rFonts w:ascii="Tahoma" w:hAnsi="Tahoma" w:cs="Tahoma"/>
          <w:color w:val="FF0000"/>
          <w:cs/>
          <w:lang w:bidi="th-TH"/>
        </w:rPr>
        <w:t xml:space="preserve">ล่องเรือช่องแคบบอสฟอรัส </w:t>
      </w:r>
      <w:r w:rsidRPr="007B3B80">
        <w:rPr>
          <w:rFonts w:ascii="Tahoma" w:hAnsi="Tahoma" w:cs="Tahoma"/>
          <w:color w:val="002060"/>
          <w:cs/>
          <w:lang w:bidi="th-TH"/>
        </w:rPr>
        <w:t xml:space="preserve">จุดที่บรรจบกันของทวีปยุโรปและเอเชีย ซึ่งทำให้ประเทศตุรกีได้รับสมญานามว่า ดินแดนแห่งสองทวีป ช่องแคบบอสฟอรัสยังเป็นจุดยุทธศาสตร์สำคัญเนื่องจากเป็นเส้นทางเดินเรือที่เชื่อมทะเลดำทะเลมาร์มาร่า เราจะได้เห็นป้อมปืนที่ตั้งเรียงรายอยู่ตามช่องแคบได้แก่ </w:t>
      </w:r>
      <w:proofErr w:type="spellStart"/>
      <w:r w:rsidRPr="007B3B80">
        <w:rPr>
          <w:rFonts w:ascii="Tahoma" w:hAnsi="Tahoma" w:cs="Tahoma"/>
          <w:color w:val="002060"/>
        </w:rPr>
        <w:t>Rumeli</w:t>
      </w:r>
      <w:proofErr w:type="spellEnd"/>
      <w:r w:rsidRPr="007B3B80">
        <w:rPr>
          <w:rFonts w:ascii="Tahoma" w:hAnsi="Tahoma" w:cs="Tahoma"/>
          <w:color w:val="002060"/>
        </w:rPr>
        <w:t xml:space="preserve"> Castle </w:t>
      </w:r>
      <w:r w:rsidRPr="007B3B80">
        <w:rPr>
          <w:rFonts w:ascii="Tahoma" w:hAnsi="Tahoma" w:cs="Tahoma"/>
          <w:color w:val="002060"/>
          <w:cs/>
          <w:lang w:bidi="th-TH"/>
        </w:rPr>
        <w:t xml:space="preserve">และ </w:t>
      </w:r>
      <w:r w:rsidRPr="007B3B80">
        <w:rPr>
          <w:rFonts w:ascii="Tahoma" w:hAnsi="Tahoma" w:cs="Tahoma"/>
          <w:color w:val="002060"/>
        </w:rPr>
        <w:t xml:space="preserve">Anatolia Castle </w:t>
      </w:r>
      <w:r w:rsidRPr="007B3B80">
        <w:rPr>
          <w:rFonts w:ascii="Tahoma" w:hAnsi="Tahoma" w:cs="Tahoma"/>
          <w:color w:val="002060"/>
          <w:cs/>
          <w:lang w:bidi="th-TH"/>
        </w:rPr>
        <w:t>โดยจุดชมวิวที่สำคัญคือสะพาน แขวนบอสฟอรัส เชื่อให้รถยนต์สามารถวิ่งข้ามฝั่งยุโรปและเอเชียได้ สร้างเสร็จในปี ค</w:t>
      </w:r>
      <w:r w:rsidRPr="007B3B80">
        <w:rPr>
          <w:rFonts w:ascii="Tahoma" w:hAnsi="Tahoma" w:cs="Tahoma"/>
          <w:color w:val="002060"/>
          <w:rtl/>
          <w:cs/>
        </w:rPr>
        <w:t>.</w:t>
      </w:r>
      <w:r w:rsidRPr="007B3B80">
        <w:rPr>
          <w:rFonts w:ascii="Tahoma" w:hAnsi="Tahoma" w:cs="Tahoma"/>
          <w:color w:val="002060"/>
          <w:rtl/>
          <w:cs/>
          <w:lang w:bidi="th-TH"/>
        </w:rPr>
        <w:t>ศ</w:t>
      </w:r>
      <w:r w:rsidRPr="007B3B80">
        <w:rPr>
          <w:rFonts w:ascii="Tahoma" w:hAnsi="Tahoma" w:cs="Tahoma"/>
          <w:color w:val="002060"/>
          <w:rtl/>
          <w:cs/>
        </w:rPr>
        <w:t xml:space="preserve">.1973 </w:t>
      </w:r>
      <w:r w:rsidRPr="007B3B80">
        <w:rPr>
          <w:rFonts w:ascii="Tahoma" w:hAnsi="Tahoma" w:cs="Tahoma"/>
          <w:color w:val="002060"/>
          <w:cs/>
          <w:lang w:bidi="th-TH"/>
        </w:rPr>
        <w:t xml:space="preserve">มีความยาวทั้งสิ้น </w:t>
      </w:r>
      <w:r w:rsidRPr="007B3B80">
        <w:rPr>
          <w:rFonts w:ascii="Tahoma" w:hAnsi="Tahoma" w:cs="Tahoma"/>
          <w:color w:val="002060"/>
          <w:rtl/>
          <w:cs/>
        </w:rPr>
        <w:t xml:space="preserve">1,560 </w:t>
      </w:r>
      <w:r w:rsidRPr="007B3B80">
        <w:rPr>
          <w:rFonts w:ascii="Tahoma" w:hAnsi="Tahoma" w:cs="Tahoma"/>
          <w:color w:val="002060"/>
          <w:rtl/>
          <w:cs/>
          <w:lang w:bidi="th-TH"/>
        </w:rPr>
        <w:t>เมตร และได้</w:t>
      </w:r>
      <w:r w:rsidRPr="007B3B80">
        <w:rPr>
          <w:rFonts w:ascii="Tahoma" w:hAnsi="Tahoma" w:cs="Tahoma"/>
          <w:color w:val="002060"/>
          <w:rtl/>
          <w:cs/>
          <w:lang w:bidi="th-TH"/>
        </w:rPr>
        <w:lastRenderedPageBreak/>
        <w:t xml:space="preserve">กลายเป็นสะพานแขวนที่ยาวเป็นอันดับ </w:t>
      </w:r>
      <w:r w:rsidRPr="007B3B80">
        <w:rPr>
          <w:rFonts w:ascii="Tahoma" w:hAnsi="Tahoma" w:cs="Tahoma"/>
          <w:color w:val="002060"/>
          <w:rtl/>
          <w:cs/>
        </w:rPr>
        <w:t xml:space="preserve">4 </w:t>
      </w:r>
      <w:r w:rsidRPr="007B3B80">
        <w:rPr>
          <w:rFonts w:ascii="Tahoma" w:hAnsi="Tahoma" w:cs="Tahoma"/>
          <w:color w:val="002060"/>
          <w:rtl/>
          <w:cs/>
          <w:lang w:bidi="th-TH"/>
        </w:rPr>
        <w:t xml:space="preserve">ของโลกในสมัยนั้น </w:t>
      </w:r>
      <w:r w:rsidRPr="007B3B80">
        <w:rPr>
          <w:rFonts w:ascii="Tahoma" w:hAnsi="Tahoma" w:cs="Tahoma"/>
          <w:color w:val="002060"/>
          <w:rtl/>
          <w:cs/>
        </w:rPr>
        <w:t>(</w:t>
      </w:r>
      <w:r w:rsidRPr="007B3B80">
        <w:rPr>
          <w:rFonts w:ascii="Tahoma" w:hAnsi="Tahoma" w:cs="Tahoma"/>
          <w:color w:val="002060"/>
          <w:rtl/>
          <w:cs/>
          <w:lang w:bidi="th-TH"/>
        </w:rPr>
        <w:t xml:space="preserve">ปัจจุบันตกไปอยู่อันดับที่ </w:t>
      </w:r>
      <w:r w:rsidRPr="007B3B80">
        <w:rPr>
          <w:rFonts w:ascii="Tahoma" w:hAnsi="Tahoma" w:cs="Tahoma"/>
          <w:color w:val="002060"/>
          <w:rtl/>
          <w:cs/>
        </w:rPr>
        <w:t xml:space="preserve">21) </w:t>
      </w:r>
      <w:r w:rsidRPr="007B3B80">
        <w:rPr>
          <w:rFonts w:ascii="Tahoma" w:hAnsi="Tahoma" w:cs="Tahoma"/>
          <w:color w:val="002060"/>
          <w:cs/>
          <w:lang w:bidi="th-TH"/>
        </w:rPr>
        <w:t xml:space="preserve">ขณะที่ล่องเรือพร้อมดื่มด่ำกับบรรยากาศสองข้างทาง ซึ่งสามารถมองเห็นได้ไม่ว่าจะเป็นพระราชวังโดลมาบาเช่และบ้านเรือนของบรรดาเหล่าเศรษฐีที่สร้างได้สวยงามตระการตา </w:t>
      </w:r>
    </w:p>
    <w:p w14:paraId="656B9C70" w14:textId="5B9F0931" w:rsidR="00B21F13" w:rsidRPr="007B3B80" w:rsidRDefault="0064024E" w:rsidP="00914B61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7B3B80">
        <w:rPr>
          <w:rFonts w:ascii="Tahoma" w:hAnsi="Tahoma" w:cs="Tahoma"/>
          <w:color w:val="002060"/>
          <w:cs/>
          <w:lang w:bidi="th-TH"/>
        </w:rPr>
        <w:t xml:space="preserve">นำท่านเดินทางสู่ </w:t>
      </w:r>
      <w:r w:rsidRPr="007B3B80">
        <w:rPr>
          <w:rFonts w:ascii="Tahoma" w:hAnsi="Tahoma" w:cs="Tahoma"/>
          <w:color w:val="FF0000"/>
          <w:cs/>
          <w:lang w:bidi="th-TH"/>
        </w:rPr>
        <w:t xml:space="preserve">ย่านช้อปปิ้ง </w:t>
      </w:r>
      <w:r w:rsidRPr="007B3B80">
        <w:rPr>
          <w:rFonts w:ascii="Tahoma" w:hAnsi="Tahoma" w:cs="Tahoma"/>
          <w:color w:val="FF0000"/>
          <w:lang w:bidi="th-TH"/>
        </w:rPr>
        <w:t xml:space="preserve">Candy Shop </w:t>
      </w:r>
      <w:r w:rsidRPr="007B3B80">
        <w:rPr>
          <w:rFonts w:ascii="Tahoma" w:hAnsi="Tahoma" w:cs="Tahoma"/>
          <w:color w:val="002060"/>
          <w:cs/>
          <w:lang w:bidi="th-TH"/>
        </w:rPr>
        <w:t xml:space="preserve">และ </w:t>
      </w:r>
      <w:r w:rsidRPr="007B3B80">
        <w:rPr>
          <w:rFonts w:ascii="Tahoma" w:hAnsi="Tahoma" w:cs="Tahoma"/>
          <w:color w:val="FF0000"/>
          <w:cs/>
          <w:lang w:bidi="th-TH"/>
        </w:rPr>
        <w:t xml:space="preserve">ตลาดสไปซ์ </w:t>
      </w:r>
      <w:r w:rsidRPr="007B3B80">
        <w:rPr>
          <w:rFonts w:ascii="Tahoma" w:hAnsi="Tahoma" w:cs="Tahoma"/>
          <w:color w:val="FF0000"/>
        </w:rPr>
        <w:t xml:space="preserve">Spice Market </w:t>
      </w:r>
      <w:r w:rsidRPr="007B3B80">
        <w:rPr>
          <w:rFonts w:ascii="Tahoma" w:hAnsi="Tahoma" w:cs="Tahoma"/>
          <w:color w:val="002060"/>
          <w:cs/>
          <w:lang w:bidi="th-TH"/>
        </w:rPr>
        <w:t>หรือตลาดเครื่องเทศ ท่านสามารถเลือกซื้อของฝากคุณภาพดีได้ในราคาย่อมเยาไม่ว่าจะเป็นเครื่องประดับ ชา กาแฟ ผลไม้อบแห้ง หรือเตอกิสดีไลท์ สินค้าอันเลื่องชื่อของตุรกีซึ่งมีให้เลือกซื้อมากมาย</w:t>
      </w:r>
      <w:r w:rsidR="00872976" w:rsidRPr="007B3B80">
        <w:rPr>
          <w:rFonts w:ascii="Tahoma" w:hAnsi="Tahoma" w:cs="Tahoma"/>
          <w:color w:val="002060"/>
          <w:cs/>
          <w:lang w:bidi="th-TH"/>
        </w:rPr>
        <w:t xml:space="preserve"> </w:t>
      </w:r>
      <w:r w:rsidR="00914B61" w:rsidRPr="007B3B80">
        <w:rPr>
          <w:rFonts w:asciiTheme="minorBidi" w:hAnsiTheme="minorBidi" w:hint="cs"/>
          <w:color w:val="002060"/>
          <w:cs/>
          <w:lang w:bidi="th-TH"/>
        </w:rPr>
        <w:t>มีเวลาหรือให้ท่านอิสระช้อปปิ้ง</w:t>
      </w:r>
      <w:r w:rsidR="00B21F13" w:rsidRPr="007B3B80">
        <w:rPr>
          <w:rFonts w:asciiTheme="minorBidi" w:hAnsiTheme="minorBidi"/>
          <w:color w:val="002060"/>
          <w:cs/>
          <w:lang w:bidi="th-TH"/>
        </w:rPr>
        <w:t xml:space="preserve"> ย่าน </w:t>
      </w:r>
      <w:r w:rsidR="00B21F13" w:rsidRPr="007B3B80">
        <w:rPr>
          <w:rFonts w:ascii="Tahoma" w:hAnsi="Tahoma" w:cs="Tahoma"/>
          <w:color w:val="FF0000"/>
          <w:lang w:bidi="th-TH"/>
        </w:rPr>
        <w:t>TAKSIM SQUARE</w:t>
      </w:r>
      <w:r w:rsidR="00B21F13" w:rsidRPr="007B3B80">
        <w:rPr>
          <w:rFonts w:asciiTheme="minorBidi" w:hAnsiTheme="minorBidi"/>
          <w:color w:val="002060"/>
        </w:rPr>
        <w:t xml:space="preserve"> </w:t>
      </w:r>
      <w:r w:rsidR="00B21F13" w:rsidRPr="007B3B80">
        <w:rPr>
          <w:rFonts w:asciiTheme="minorBidi" w:hAnsiTheme="minorBidi"/>
          <w:color w:val="002060"/>
          <w:cs/>
          <w:lang w:bidi="th-TH"/>
        </w:rPr>
        <w:t xml:space="preserve">เป็นสถานที่สำคัญที่มีชื่อเสียงและนับว่าเป็นหัวใจ ของ เมืองอิสตันบูลเลยทีเดียว ซึ่ง ไฮไลท์ของ </w:t>
      </w:r>
      <w:r w:rsidR="00B21F13" w:rsidRPr="007B3B80">
        <w:rPr>
          <w:rFonts w:asciiTheme="minorBidi" w:hAnsiTheme="minorBidi"/>
          <w:color w:val="002060"/>
        </w:rPr>
        <w:t xml:space="preserve">TAKSIM SQUARE </w:t>
      </w:r>
      <w:r w:rsidR="00B21F13" w:rsidRPr="007B3B80">
        <w:rPr>
          <w:rFonts w:asciiTheme="minorBidi" w:hAnsiTheme="minorBidi"/>
          <w:color w:val="002060"/>
          <w:cs/>
          <w:lang w:bidi="th-TH"/>
        </w:rPr>
        <w:t>อีกอย่างหนึ่ง ก็คือ รถรางสีแดงสด ที่วิ่งจาก จัตุรัส ทักซิม ไปตามถนน ใกล้กับ สถานีทูเนล ซึ่งเป็นสถานีรถไฟใต้ดิน ที่เก่าแก่ที่สุดในโลกเป็นอันดับสอง</w:t>
      </w:r>
    </w:p>
    <w:p w14:paraId="3E977144" w14:textId="31724FF8" w:rsidR="008631FC" w:rsidRPr="00554F9F" w:rsidRDefault="00B21F13" w:rsidP="00554F9F">
      <w:pPr>
        <w:spacing w:before="0" w:after="0" w:line="240" w:lineRule="auto"/>
        <w:ind w:left="1440"/>
        <w:jc w:val="thaiDistribute"/>
        <w:rPr>
          <w:rFonts w:asciiTheme="minorBidi" w:hAnsiTheme="minorBidi"/>
          <w:color w:val="002060"/>
        </w:rPr>
      </w:pPr>
      <w:r w:rsidRPr="007B3B80">
        <w:rPr>
          <w:rFonts w:asciiTheme="minorBidi" w:hAnsiTheme="minorBidi" w:hint="cs"/>
          <w:color w:val="002060"/>
          <w:cs/>
          <w:lang w:bidi="th-TH"/>
        </w:rPr>
        <w:t>อิสระให้ท่าน</w:t>
      </w:r>
      <w:r w:rsidR="008631FC" w:rsidRPr="007B3B80">
        <w:rPr>
          <w:rFonts w:asciiTheme="minorBidi" w:hAnsiTheme="minorBidi"/>
          <w:color w:val="002060"/>
          <w:cs/>
          <w:lang w:bidi="th-TH"/>
        </w:rPr>
        <w:t xml:space="preserve">เดินเที่ยวชม </w:t>
      </w:r>
      <w:r w:rsidR="008631FC" w:rsidRPr="007B3B80">
        <w:rPr>
          <w:rFonts w:ascii="Tahoma" w:hAnsi="Tahoma" w:cs="Tahoma"/>
          <w:b/>
          <w:bCs/>
          <w:color w:val="FF0000"/>
          <w:lang w:bidi="th-TH"/>
        </w:rPr>
        <w:t>ISTIKLAL STREET</w:t>
      </w:r>
      <w:r w:rsidR="008631FC" w:rsidRPr="007B3B80">
        <w:rPr>
          <w:rFonts w:asciiTheme="minorBidi" w:hAnsiTheme="minorBidi"/>
          <w:color w:val="002060"/>
        </w:rPr>
        <w:t xml:space="preserve"> </w:t>
      </w:r>
      <w:r w:rsidR="008631FC" w:rsidRPr="007B3B80">
        <w:rPr>
          <w:rFonts w:asciiTheme="minorBidi" w:hAnsiTheme="minorBidi"/>
          <w:color w:val="002060"/>
          <w:cs/>
          <w:lang w:bidi="th-TH"/>
        </w:rPr>
        <w:t xml:space="preserve">หรือที่เรียกว่า </w:t>
      </w:r>
      <w:r w:rsidR="008631FC" w:rsidRPr="007B3B80">
        <w:rPr>
          <w:rFonts w:asciiTheme="minorBidi" w:hAnsiTheme="minorBidi"/>
          <w:color w:val="002060"/>
        </w:rPr>
        <w:t xml:space="preserve">Grand Avenue Of </w:t>
      </w:r>
      <w:proofErr w:type="spellStart"/>
      <w:r w:rsidR="008631FC" w:rsidRPr="007B3B80">
        <w:rPr>
          <w:rFonts w:asciiTheme="minorBidi" w:hAnsiTheme="minorBidi"/>
          <w:color w:val="002060"/>
        </w:rPr>
        <w:t>Pera</w:t>
      </w:r>
      <w:proofErr w:type="spellEnd"/>
      <w:r w:rsidR="008631FC" w:rsidRPr="007B3B80">
        <w:rPr>
          <w:rFonts w:asciiTheme="minorBidi" w:hAnsiTheme="minorBidi"/>
          <w:color w:val="002060"/>
        </w:rPr>
        <w:t xml:space="preserve"> </w:t>
      </w:r>
      <w:r w:rsidR="008631FC" w:rsidRPr="007B3B80">
        <w:rPr>
          <w:rFonts w:asciiTheme="minorBidi" w:hAnsiTheme="minorBidi"/>
          <w:color w:val="002060"/>
          <w:cs/>
          <w:lang w:bidi="th-TH"/>
        </w:rPr>
        <w:t xml:space="preserve">เป็นเส้นทางที่มีชื่อเสียงและดีที่สุดแห่งหนึ่งในเมือง อิสตันบูล ตั้งอยู่บนย่านเก่าแก่ ซึ่งถนนเส้นนี้ ทอดยาวจาก จัตุรัส ทักซิม </w:t>
      </w:r>
      <w:r w:rsidR="008631FC" w:rsidRPr="007B3B80">
        <w:rPr>
          <w:rFonts w:asciiTheme="minorBidi" w:hAnsiTheme="minorBidi"/>
          <w:color w:val="002060"/>
        </w:rPr>
        <w:t xml:space="preserve">(TAKSIM SQUARE) </w:t>
      </w:r>
      <w:r w:rsidR="008631FC" w:rsidRPr="007B3B80">
        <w:rPr>
          <w:rFonts w:asciiTheme="minorBidi" w:hAnsiTheme="minorBidi"/>
          <w:color w:val="002060"/>
          <w:cs/>
          <w:lang w:bidi="th-TH"/>
        </w:rPr>
        <w:t xml:space="preserve">ไปจนถึงสถานี เบโยกลู </w:t>
      </w:r>
      <w:r w:rsidR="008631FC" w:rsidRPr="007B3B80">
        <w:rPr>
          <w:rFonts w:asciiTheme="minorBidi" w:hAnsiTheme="minorBidi"/>
          <w:color w:val="002060"/>
        </w:rPr>
        <w:t xml:space="preserve">(BEYOGLU STATION) </w:t>
      </w:r>
      <w:r w:rsidR="008631FC" w:rsidRPr="007B3B80">
        <w:rPr>
          <w:rFonts w:asciiTheme="minorBidi" w:hAnsiTheme="minorBidi"/>
          <w:color w:val="002060"/>
          <w:cs/>
          <w:lang w:bidi="th-TH"/>
        </w:rPr>
        <w:t xml:space="preserve">เป็นถนนคนเดินที่หรูหรา ยาว </w:t>
      </w:r>
      <w:r w:rsidR="008631FC" w:rsidRPr="007B3B80">
        <w:rPr>
          <w:rFonts w:asciiTheme="minorBidi" w:hAnsiTheme="minorBidi"/>
          <w:color w:val="002060"/>
          <w:rtl/>
          <w:cs/>
        </w:rPr>
        <w:t xml:space="preserve">1.4 </w:t>
      </w:r>
      <w:r w:rsidR="008631FC" w:rsidRPr="007B3B80">
        <w:rPr>
          <w:rFonts w:asciiTheme="minorBidi" w:hAnsiTheme="minorBidi"/>
          <w:color w:val="002060"/>
          <w:rtl/>
          <w:cs/>
          <w:lang w:bidi="th-TH"/>
        </w:rPr>
        <w:t>ก</w:t>
      </w:r>
      <w:r w:rsidR="008631FC" w:rsidRPr="007B3B80">
        <w:rPr>
          <w:rFonts w:asciiTheme="minorBidi" w:hAnsiTheme="minorBidi"/>
          <w:color w:val="002060"/>
          <w:rtl/>
          <w:cs/>
        </w:rPr>
        <w:t>.</w:t>
      </w:r>
      <w:r w:rsidR="008631FC" w:rsidRPr="007B3B80">
        <w:rPr>
          <w:rFonts w:asciiTheme="minorBidi" w:hAnsiTheme="minorBidi"/>
          <w:color w:val="002060"/>
          <w:rtl/>
          <w:cs/>
          <w:lang w:bidi="th-TH"/>
        </w:rPr>
        <w:t>ม</w:t>
      </w:r>
      <w:r w:rsidR="008631FC" w:rsidRPr="007B3B80">
        <w:rPr>
          <w:rFonts w:asciiTheme="minorBidi" w:hAnsiTheme="minorBidi"/>
          <w:color w:val="002060"/>
          <w:rtl/>
          <w:cs/>
        </w:rPr>
        <w:t>.</w:t>
      </w:r>
      <w:r w:rsidR="008631FC" w:rsidRPr="007B3B80">
        <w:rPr>
          <w:rFonts w:asciiTheme="minorBidi" w:hAnsiTheme="minorBidi"/>
          <w:color w:val="002060"/>
        </w:rPr>
        <w:t xml:space="preserve"> </w:t>
      </w:r>
      <w:r w:rsidR="008631FC" w:rsidRPr="007B3B80">
        <w:rPr>
          <w:rFonts w:asciiTheme="minorBidi" w:hAnsiTheme="minorBidi"/>
          <w:color w:val="002060"/>
          <w:cs/>
          <w:lang w:bidi="th-TH"/>
        </w:rPr>
        <w:t>มีร้านค้า ร้านอาหาร ชื่อดัง ให้ทุกท่านได้เยี่ยมชมอย่างเพลิดเพลิน และมีอาคารที่รายล้อมด้วย อาคารยุค ออตโตมัน ตอนปลาย มีสถาปัตยกรรมที่สวยงาม เป็นที่ดึงดูด นักท่องเที่ยวที่ชื่นชอบ เป็นอย่างมาก</w:t>
      </w:r>
      <w:r w:rsidR="00554F9F">
        <w:rPr>
          <w:rFonts w:asciiTheme="minorBidi" w:hAnsiTheme="minorBidi"/>
          <w:color w:val="002060"/>
        </w:rPr>
        <w:t xml:space="preserve"> </w:t>
      </w:r>
      <w:r w:rsidR="008631FC" w:rsidRPr="007B3B80">
        <w:rPr>
          <w:rFonts w:ascii="Tahoma" w:hAnsi="Tahoma" w:cs="Tahoma"/>
          <w:b/>
          <w:bCs/>
          <w:color w:val="002060"/>
          <w:cs/>
          <w:lang w:bidi="th-TH"/>
        </w:rPr>
        <w:t xml:space="preserve">ไกด์พาไปทานในย่านช้อปปิ้ง เช่นร้าน </w:t>
      </w:r>
      <w:proofErr w:type="spellStart"/>
      <w:r w:rsidR="008631FC" w:rsidRPr="007B3B80">
        <w:rPr>
          <w:rFonts w:ascii="Tahoma" w:hAnsi="Tahoma" w:cs="Tahoma"/>
          <w:b/>
          <w:bCs/>
          <w:color w:val="002060"/>
          <w:lang w:bidi="th-TH"/>
        </w:rPr>
        <w:t>Nusr</w:t>
      </w:r>
      <w:proofErr w:type="spellEnd"/>
      <w:r w:rsidR="008631FC" w:rsidRPr="007B3B80">
        <w:rPr>
          <w:rFonts w:ascii="Tahoma" w:hAnsi="Tahoma" w:cs="Tahoma"/>
          <w:b/>
          <w:bCs/>
          <w:color w:val="002060"/>
          <w:lang w:bidi="th-TH"/>
        </w:rPr>
        <w:t>-Et Steakhouse ( Salt Bae)</w:t>
      </w:r>
    </w:p>
    <w:p w14:paraId="6753326A" w14:textId="50AA9BC9" w:rsidR="008631FC" w:rsidRPr="007B3B80" w:rsidRDefault="008631FC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sz w:val="20"/>
          <w:szCs w:val="20"/>
        </w:rPr>
      </w:pPr>
    </w:p>
    <w:p w14:paraId="7A32348C" w14:textId="15A5D2F5" w:rsidR="008631FC" w:rsidRPr="008631FC" w:rsidRDefault="008631FC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2060"/>
          <w:sz w:val="24"/>
          <w:szCs w:val="24"/>
          <w:lang w:bidi="th-TH"/>
        </w:rPr>
      </w:pPr>
      <w:r w:rsidRPr="008631FC">
        <w:rPr>
          <w:rFonts w:ascii="Tahoma" w:hAnsi="Tahoma" w:cs="Tahoma" w:hint="cs"/>
          <w:b/>
          <w:bCs/>
          <w:color w:val="002060"/>
          <w:sz w:val="24"/>
          <w:szCs w:val="24"/>
          <w:cs/>
          <w:lang w:bidi="th-TH"/>
        </w:rPr>
        <w:t>ค่ำ</w:t>
      </w:r>
      <w:r w:rsidRPr="008631FC">
        <w:rPr>
          <w:rFonts w:ascii="Tahoma" w:hAnsi="Tahoma" w:cs="Tahoma" w:hint="cs"/>
          <w:b/>
          <w:bCs/>
          <w:color w:val="002060"/>
          <w:sz w:val="24"/>
          <w:szCs w:val="24"/>
          <w:cs/>
          <w:lang w:bidi="th-TH"/>
        </w:rPr>
        <w:tab/>
      </w:r>
      <w:r w:rsidRPr="008631FC">
        <w:rPr>
          <w:rFonts w:ascii="Tahoma" w:hAnsi="Tahoma" w:cs="Tahoma"/>
          <w:b/>
          <w:bCs/>
          <w:color w:val="002060"/>
          <w:sz w:val="24"/>
          <w:szCs w:val="24"/>
          <w:cs/>
          <w:lang w:bidi="th-TH"/>
        </w:rPr>
        <w:t>อาหารค่ำ</w:t>
      </w:r>
      <w:r w:rsidR="00554F9F">
        <w:rPr>
          <w:rFonts w:ascii="Tahoma" w:hAnsi="Tahoma" w:cs="Tahoma" w:hint="cs"/>
          <w:b/>
          <w:bCs/>
          <w:color w:val="002060"/>
          <w:sz w:val="24"/>
          <w:szCs w:val="24"/>
          <w:cs/>
          <w:lang w:bidi="th-TH"/>
        </w:rPr>
        <w:t>อิสระ</w:t>
      </w:r>
      <w:r w:rsidRPr="008631FC">
        <w:rPr>
          <w:rFonts w:ascii="Tahoma" w:hAnsi="Tahoma" w:cs="Tahoma"/>
          <w:b/>
          <w:bCs/>
          <w:color w:val="002060"/>
          <w:sz w:val="24"/>
          <w:szCs w:val="24"/>
          <w:cs/>
          <w:lang w:bidi="th-TH"/>
        </w:rPr>
        <w:t>ตามอัธยาศัย</w:t>
      </w:r>
    </w:p>
    <w:p w14:paraId="22C5A1BB" w14:textId="4189077E" w:rsidR="009E4A3F" w:rsidRPr="00FE44B0" w:rsidRDefault="009E4A3F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</w:rPr>
      </w:pPr>
    </w:p>
    <w:p w14:paraId="2D95FB4C" w14:textId="46DCD55B" w:rsidR="005328AA" w:rsidRDefault="00760EA6" w:rsidP="00947206">
      <w:pPr>
        <w:spacing w:before="0" w:after="0" w:line="240" w:lineRule="auto"/>
        <w:ind w:left="1440" w:hanging="1440"/>
        <w:rPr>
          <w:rFonts w:ascii="Tahoma" w:hAnsi="Tahoma" w:cs="Tahoma"/>
          <w:b/>
          <w:bCs/>
          <w:color w:val="002060"/>
          <w:lang w:bidi="th-TH"/>
        </w:rPr>
      </w:pPr>
      <w:r>
        <w:rPr>
          <w:rFonts w:ascii="Leelawadee" w:hAnsi="Leelawadee" w:cs="Leelawadee"/>
          <w:noProof/>
          <w:color w:val="002060"/>
          <w:sz w:val="24"/>
          <w:szCs w:val="24"/>
          <w:lang w:eastAsia="en-US" w:bidi="th-TH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00A0082" wp14:editId="3EB0F18F">
                <wp:simplePos x="0" y="0"/>
                <wp:positionH relativeFrom="margin">
                  <wp:posOffset>151130</wp:posOffset>
                </wp:positionH>
                <wp:positionV relativeFrom="paragraph">
                  <wp:posOffset>301625</wp:posOffset>
                </wp:positionV>
                <wp:extent cx="6649085" cy="2178685"/>
                <wp:effectExtent l="0" t="0" r="0" b="0"/>
                <wp:wrapThrough wrapText="bothSides">
                  <wp:wrapPolygon edited="0">
                    <wp:start x="11016" y="0"/>
                    <wp:lineTo x="0" y="0"/>
                    <wp:lineTo x="0" y="21342"/>
                    <wp:lineTo x="21536" y="21342"/>
                    <wp:lineTo x="21536" y="0"/>
                    <wp:lineTo x="11016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085" cy="2178685"/>
                          <a:chOff x="0" y="0"/>
                          <a:chExt cx="6649085" cy="21786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Sprinkle, a Snapshot, a Sensation: My Dinner With Salt Bae - The New York  Times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322008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51B9E" id="Group 10" o:spid="_x0000_s1026" style="position:absolute;margin-left:11.9pt;margin-top:23.75pt;width:523.55pt;height:171.55pt;z-index:251794432;mso-position-horizontal-relative:margin" coordsize="66490,2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">
                <v:shape id="Picture 12" o:spid="_x0000_s1027" type="#_x0000_t75" style="position:absolute;top:190;width:3419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">
                  <v:imagedata r:id="rId55" o:title=""/>
                  <v:path arrowok="t"/>
                  <o:lock v:ext="edit" aspectratio="f"/>
                </v:shape>
                <v:shape id="Picture 13" o:spid="_x0000_s1028" type="#_x0000_t75" alt="A Sprinkle, a Snapshot, a Sensation: My Dinner With Salt Bae - The New York  Times" style="position:absolute;left:34290;width:32200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">
                  <v:imagedata r:id="rId56" o:title=" My Dinner With Salt Bae - The New York  Times"/>
                  <v:path arrowok="t"/>
                </v:shape>
                <w10:wrap type="through" anchorx="margin"/>
              </v:group>
            </w:pict>
          </mc:Fallback>
        </mc:AlternateContent>
      </w:r>
      <w:r w:rsidR="0035174F" w:rsidRPr="00FE44B0">
        <w:rPr>
          <w:rFonts w:ascii="Tahoma" w:hAnsi="Tahoma" w:cs="Tahoma"/>
          <w:color w:val="002060"/>
          <w:cs/>
          <w:lang w:bidi="th-TH"/>
        </w:rPr>
        <w:t>ที่พัก</w:t>
      </w:r>
      <w:r w:rsidR="0035174F" w:rsidRPr="00FE44B0">
        <w:rPr>
          <w:rFonts w:ascii="Tahoma" w:hAnsi="Tahoma" w:cs="Tahoma"/>
          <w:color w:val="002060"/>
          <w:lang w:bidi="th-TH"/>
        </w:rPr>
        <w:t xml:space="preserve"> </w:t>
      </w:r>
      <w:r w:rsidR="0035174F" w:rsidRPr="00FE44B0">
        <w:rPr>
          <w:rFonts w:ascii="Tahoma" w:hAnsi="Tahoma" w:cs="Tahoma"/>
          <w:color w:val="002060"/>
          <w:lang w:bidi="th-TH"/>
        </w:rPr>
        <w:tab/>
      </w:r>
      <w:r w:rsidR="00F03296" w:rsidRPr="00FE44B0">
        <w:rPr>
          <w:rFonts w:ascii="Tahoma" w:hAnsi="Tahoma" w:cs="Tahoma"/>
          <w:color w:val="FF0000"/>
          <w:lang w:bidi="th-TH"/>
        </w:rPr>
        <w:t>GOLDEN WAY HOTEL</w:t>
      </w:r>
      <w:r w:rsidR="00F03296" w:rsidRPr="00FE44B0">
        <w:rPr>
          <w:rFonts w:ascii="Tahoma" w:hAnsi="Tahoma" w:cs="Tahoma"/>
          <w:color w:val="FF0000"/>
          <w:cs/>
          <w:lang w:bidi="th-TH"/>
        </w:rPr>
        <w:t xml:space="preserve"> </w:t>
      </w:r>
      <w:r w:rsidR="00411E60" w:rsidRPr="00FE44B0">
        <w:rPr>
          <w:rFonts w:ascii="Tahoma" w:hAnsi="Tahoma" w:cs="Tahoma"/>
          <w:color w:val="FF0000"/>
          <w:lang w:bidi="th-TH"/>
        </w:rPr>
        <w:t>4</w:t>
      </w:r>
      <w:r w:rsidR="007B1037" w:rsidRPr="00FE44B0">
        <w:rPr>
          <w:rFonts w:ascii="Tahoma" w:hAnsi="Tahoma" w:cs="Tahoma"/>
          <w:color w:val="FF0000"/>
          <w:cs/>
          <w:lang w:bidi="th-TH"/>
        </w:rPr>
        <w:t xml:space="preserve">* </w:t>
      </w:r>
      <w:r w:rsidR="0064024E" w:rsidRPr="00FE44B0">
        <w:rPr>
          <w:rFonts w:ascii="Tahoma" w:hAnsi="Tahoma" w:cs="Tahoma"/>
          <w:color w:val="FF0000"/>
          <w:cs/>
          <w:lang w:bidi="th-TH"/>
        </w:rPr>
        <w:t xml:space="preserve"> </w:t>
      </w:r>
      <w:r w:rsidR="0064024E" w:rsidRPr="00FE44B0">
        <w:rPr>
          <w:rFonts w:ascii="Tahoma" w:hAnsi="Tahoma" w:cs="Tahoma"/>
          <w:color w:val="002060"/>
          <w:cs/>
          <w:lang w:bidi="th-TH"/>
        </w:rPr>
        <w:t>หรือเทียบเท่า</w:t>
      </w:r>
      <w:r w:rsidR="0064024E" w:rsidRPr="00FE44B0">
        <w:rPr>
          <w:rFonts w:ascii="Tahoma" w:hAnsi="Tahoma" w:cs="Tahoma"/>
          <w:b/>
          <w:bCs/>
          <w:color w:val="002060"/>
          <w:cs/>
          <w:lang w:bidi="th-TH"/>
        </w:rPr>
        <w:t xml:space="preserve"> </w:t>
      </w:r>
      <w:r w:rsidR="006041DB" w:rsidRPr="00FE44B0">
        <w:rPr>
          <w:rFonts w:ascii="Tahoma" w:hAnsi="Tahoma" w:cs="Tahoma"/>
          <w:b/>
          <w:bCs/>
          <w:color w:val="002060"/>
          <w:lang w:bidi="th-TH"/>
        </w:rPr>
        <w:t xml:space="preserve"> </w:t>
      </w:r>
    </w:p>
    <w:p w14:paraId="1B54254C" w14:textId="4A49E6F5" w:rsidR="00760EA6" w:rsidRPr="00FE44B0" w:rsidRDefault="00760EA6" w:rsidP="00947206">
      <w:pPr>
        <w:spacing w:before="0" w:after="0" w:line="240" w:lineRule="auto"/>
        <w:ind w:left="1440" w:hanging="1440"/>
        <w:rPr>
          <w:rFonts w:ascii="Tahoma" w:hAnsi="Tahoma" w:cs="Tahoma"/>
          <w:b/>
          <w:bCs/>
          <w:color w:val="002060"/>
          <w:lang w:bidi="th-TH"/>
        </w:rPr>
      </w:pPr>
    </w:p>
    <w:p w14:paraId="70DCF0C1" w14:textId="5ACB5DDD" w:rsidR="00C4362B" w:rsidRPr="00FE44B0" w:rsidRDefault="00C4362B" w:rsidP="00947206">
      <w:pPr>
        <w:spacing w:before="0" w:after="0" w:line="240" w:lineRule="auto"/>
        <w:ind w:left="1440" w:hanging="1440"/>
        <w:rPr>
          <w:rFonts w:ascii="Tahoma" w:hAnsi="Tahoma" w:cs="Tahoma"/>
          <w:noProof/>
          <w:lang w:eastAsia="en-US" w:bidi="th-TH"/>
        </w:rPr>
      </w:pPr>
    </w:p>
    <w:tbl>
      <w:tblPr>
        <w:tblStyle w:val="PlainTable1"/>
        <w:tblW w:w="10615" w:type="dxa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1435"/>
        <w:gridCol w:w="9180"/>
      </w:tblGrid>
      <w:tr w:rsidR="003D7B87" w:rsidRPr="00FE44B0" w14:paraId="1CC4C927" w14:textId="77777777" w:rsidTr="00FE4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shd w:val="clear" w:color="auto" w:fill="CAE57B" w:themeFill="accent2" w:themeFillTint="99"/>
            <w:vAlign w:val="center"/>
          </w:tcPr>
          <w:p w14:paraId="670D1439" w14:textId="4E427904" w:rsidR="003D7B87" w:rsidRPr="00FE44B0" w:rsidRDefault="003D7B87" w:rsidP="00947206">
            <w:pPr>
              <w:spacing w:before="0"/>
              <w:ind w:left="-18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1445811151"/>
                <w:placeholder>
                  <w:docPart w:val="A4F671BDE2334F2D9EB09251D5110115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E44B0">
                  <w:rPr>
                    <w:rFonts w:ascii="Tahoma" w:hAnsi="Tahoma" w:cs="Tahoma"/>
                    <w:b w:val="0"/>
                    <w:bCs w:val="0"/>
                    <w:color w:val="002060"/>
                    <w:cs/>
                    <w:lang w:bidi="th-TH"/>
                  </w:rPr>
                  <w:t>7</w:t>
                </w:r>
              </w:sdtContent>
            </w:sdt>
          </w:p>
        </w:tc>
        <w:tc>
          <w:tcPr>
            <w:tcW w:w="9180" w:type="dxa"/>
            <w:shd w:val="clear" w:color="auto" w:fill="CAE57B" w:themeFill="accent2" w:themeFillTint="99"/>
            <w:vAlign w:val="center"/>
          </w:tcPr>
          <w:p w14:paraId="7BCDAF23" w14:textId="552AEAEE" w:rsidR="003D7B87" w:rsidRPr="00FE44B0" w:rsidRDefault="009F3B79" w:rsidP="00947206">
            <w:pPr>
              <w:spacing w:before="0"/>
              <w:ind w:left="1440" w:hanging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  <w:rtl/>
                <w:cs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อิสตันบูล</w:t>
            </w:r>
            <w:r w:rsidR="002F7C72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 – </w:t>
            </w:r>
            <w:r w:rsidR="007171A2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เซนต์โซเฟีย </w:t>
            </w:r>
            <w:r w:rsidR="007171A2"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- </w:t>
            </w:r>
            <w:r w:rsidR="002F7C72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ประเทศไทย </w:t>
            </w:r>
          </w:p>
        </w:tc>
      </w:tr>
    </w:tbl>
    <w:p w14:paraId="0D621940" w14:textId="44D8866E" w:rsidR="003D7B87" w:rsidRPr="00FE44B0" w:rsidRDefault="003D7B87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เช้า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บริการอาหารเช้า ณ ห้องอาหารของโรงแรม</w:t>
      </w:r>
    </w:p>
    <w:p w14:paraId="076F6ECA" w14:textId="7B021BF5" w:rsidR="009F3B79" w:rsidRDefault="002033AE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นำ</w:t>
      </w:r>
      <w:r w:rsidR="00D26E1F">
        <w:rPr>
          <w:rFonts w:ascii="Tahoma" w:hAnsi="Tahoma" w:cs="Tahoma" w:hint="cs"/>
          <w:color w:val="002060"/>
          <w:cs/>
          <w:lang w:bidi="th-TH"/>
        </w:rPr>
        <w:t>ท่านถ่ายรูปสวยๆ กับแลนด์มาร์กสำคัญ ขาดไม่ได้ถ้ามาตุรกี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="000609F6" w:rsidRPr="00FE44B0">
        <w:rPr>
          <w:rFonts w:ascii="Tahoma" w:hAnsi="Tahoma" w:cs="Tahoma"/>
          <w:color w:val="FF0000"/>
          <w:cs/>
          <w:lang w:bidi="th-TH"/>
        </w:rPr>
        <w:t xml:space="preserve">สุเหร่าเซนต์โซเฟีย </w:t>
      </w:r>
      <w:r w:rsidR="000609F6" w:rsidRPr="00FE44B0">
        <w:rPr>
          <w:rFonts w:ascii="Tahoma" w:hAnsi="Tahoma" w:cs="Tahoma"/>
          <w:color w:val="FF0000"/>
        </w:rPr>
        <w:t xml:space="preserve">Mosque of </w:t>
      </w:r>
      <w:proofErr w:type="spellStart"/>
      <w:r w:rsidR="000609F6" w:rsidRPr="00FE44B0">
        <w:rPr>
          <w:rFonts w:ascii="Tahoma" w:hAnsi="Tahoma" w:cs="Tahoma"/>
          <w:color w:val="FF0000"/>
        </w:rPr>
        <w:t>Hagia</w:t>
      </w:r>
      <w:proofErr w:type="spellEnd"/>
      <w:r w:rsidR="000609F6" w:rsidRPr="00FE44B0">
        <w:rPr>
          <w:rFonts w:ascii="Tahoma" w:hAnsi="Tahoma" w:cs="Tahoma"/>
          <w:color w:val="FF0000"/>
        </w:rPr>
        <w:t xml:space="preserve"> Sophia </w:t>
      </w:r>
      <w:r w:rsidR="000609F6" w:rsidRPr="00FE44B0">
        <w:rPr>
          <w:rFonts w:ascii="Tahoma" w:hAnsi="Tahoma" w:cs="Tahoma"/>
          <w:color w:val="002060"/>
          <w:cs/>
          <w:lang w:bidi="th-TH"/>
        </w:rPr>
        <w:t xml:space="preserve">หรือชื่อในปัจจุบัน คือ พิพิธภัณฑ์ฮายาโซฟีอา หรือฮาเจียโซเฟีย </w:t>
      </w:r>
      <w:proofErr w:type="spellStart"/>
      <w:r w:rsidR="000609F6" w:rsidRPr="00FE44B0">
        <w:rPr>
          <w:rFonts w:ascii="Tahoma" w:hAnsi="Tahoma" w:cs="Tahoma"/>
          <w:color w:val="FF0000"/>
        </w:rPr>
        <w:t>Hagia</w:t>
      </w:r>
      <w:proofErr w:type="spellEnd"/>
      <w:r w:rsidR="000609F6" w:rsidRPr="00FE44B0">
        <w:rPr>
          <w:rFonts w:ascii="Tahoma" w:hAnsi="Tahoma" w:cs="Tahoma"/>
          <w:color w:val="FF0000"/>
        </w:rPr>
        <w:t xml:space="preserve"> Sophia Museum </w:t>
      </w:r>
      <w:r w:rsidR="000609F6" w:rsidRPr="00FE44B0">
        <w:rPr>
          <w:rFonts w:ascii="Tahoma" w:hAnsi="Tahoma" w:cs="Tahoma"/>
          <w:color w:val="002060"/>
          <w:cs/>
          <w:lang w:bidi="th-TH"/>
        </w:rPr>
        <w:t xml:space="preserve">เดิมเคยเป็นโบสถ์ของคริสต์ศาสนา นิกายออร์โธดอกส์ ต่อมาถูกเปลี่ยนเป็นสุเหร่า และในปัจจุบันได้กลายมาเป็นพิพิธภัณฑ์ สุเหร่าเซนต์โซเฟียถือเป็นสิ่งก่อสร้างที่ยิ่งใหญ่ที่สุดแห่งหนึ่ง และมักถูกจัดให้อยู่ในรายการ 1 ใน 7 สิ่งมหัศจรรย์ของโลกยุคกลาง ซึ่งจุดเด่นอยู่ที่ยอดโดมขนาดมหึมากลางวิหาร และนับเป็นตัวอย่างที่ดีที่สุดของสถาปัตยกรรมแบบไบแซนไทน์ </w:t>
      </w:r>
    </w:p>
    <w:p w14:paraId="164C6703" w14:textId="6314EE1B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61E4F085" w14:textId="2ACB64B7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0B382B49" w14:textId="707AF07C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4EC31A1B" w14:textId="08128F3C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383E1D46" w14:textId="41F5CDFD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0DEC284C" w14:textId="662F7756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2753137A" w14:textId="391EE3FF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711D7BB6" w14:textId="131FD94D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47E00CE7" w14:textId="2240B331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54D45442" w14:textId="70B140EA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5B144226" w14:textId="333A906F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68C3C9FD" w14:textId="533A3986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4CA6DD05" w14:textId="3879F28A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395A7D49" w14:textId="1AF77E1E" w:rsidR="005A36D9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90336" behindDoc="0" locked="0" layoutInCell="1" allowOverlap="1" wp14:anchorId="2ABA9386" wp14:editId="252FE0C7">
            <wp:simplePos x="0" y="0"/>
            <wp:positionH relativeFrom="page">
              <wp:posOffset>1040765</wp:posOffset>
            </wp:positionH>
            <wp:positionV relativeFrom="margin">
              <wp:posOffset>-322580</wp:posOffset>
            </wp:positionV>
            <wp:extent cx="5781675" cy="3616316"/>
            <wp:effectExtent l="0" t="0" r="0" b="3810"/>
            <wp:wrapNone/>
            <wp:docPr id="29" name="Picture 29" descr="Hagia Sophia: Turkey turns iconic Istanbul museum into mosque | RNZ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gia Sophia: Turkey turns iconic Istanbul museum into mosque | RNZ News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C53DF" w14:textId="2C3A4C15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538592B3" w14:textId="4659CB66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7DDCD0E2" w14:textId="4DE929EC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04FA1815" w14:textId="66BC1CC2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59A839CF" w14:textId="334B0BED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6115616E" w14:textId="4432F52B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71F44CD5" w14:textId="2C189D22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4750EF6D" w14:textId="1295DA4B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19E43B73" w14:textId="208F860E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3D167AA3" w14:textId="656B6FE5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65B07EDA" w14:textId="77777777" w:rsidR="00760EA6" w:rsidRDefault="00760EA6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75731591" w14:textId="5B0F4EEA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75534EEE" w14:textId="1807FE32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05AF6FDA" w14:textId="3662ADB3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02AE8C04" w14:textId="081F828C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52E07937" w14:textId="77777777" w:rsidR="005A36D9" w:rsidRDefault="005A36D9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</w:p>
    <w:p w14:paraId="7A4E64B7" w14:textId="2FD1E679" w:rsidR="002D2D8B" w:rsidRPr="00FE44B0" w:rsidRDefault="007A2191" w:rsidP="00947206">
      <w:pPr>
        <w:spacing w:before="0" w:after="0" w:line="240" w:lineRule="auto"/>
        <w:ind w:left="1440"/>
        <w:jc w:val="thaiDistribute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ได้เวลาอันสมควร </w:t>
      </w:r>
      <w:r w:rsidR="002D2D8B" w:rsidRPr="00FE44B0">
        <w:rPr>
          <w:rFonts w:ascii="Tahoma" w:hAnsi="Tahoma" w:cs="Tahoma"/>
          <w:color w:val="002060"/>
          <w:cs/>
          <w:lang w:bidi="th-TH"/>
        </w:rPr>
        <w:t xml:space="preserve">นำท่านเดินทางสู่ </w:t>
      </w:r>
      <w:r w:rsidR="002D2D8B" w:rsidRPr="00FE44B0">
        <w:rPr>
          <w:rFonts w:ascii="Tahoma" w:hAnsi="Tahoma" w:cs="Tahoma"/>
          <w:color w:val="FF0000"/>
          <w:cs/>
          <w:lang w:bidi="th-TH"/>
        </w:rPr>
        <w:t xml:space="preserve">ท่าอากาศยาน </w:t>
      </w:r>
      <w:r w:rsidR="009F3B79" w:rsidRPr="00FE44B0">
        <w:rPr>
          <w:rFonts w:ascii="Tahoma" w:hAnsi="Tahoma" w:cs="Tahoma"/>
          <w:color w:val="FF0000"/>
          <w:cs/>
          <w:lang w:bidi="th-TH"/>
        </w:rPr>
        <w:t>อตาเติร์ก เมืองอิสตันบูล ประเทศตุรกี</w:t>
      </w:r>
    </w:p>
    <w:p w14:paraId="7A676087" w14:textId="25D73311" w:rsidR="009D04E7" w:rsidRPr="00FE44B0" w:rsidRDefault="002F7C72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1</w:t>
      </w:r>
      <w:r w:rsidR="000E6178">
        <w:rPr>
          <w:rFonts w:ascii="Tahoma" w:hAnsi="Tahoma" w:cs="Tahoma" w:hint="cs"/>
          <w:color w:val="002060"/>
          <w:cs/>
          <w:lang w:bidi="th-TH"/>
        </w:rPr>
        <w:t>2</w:t>
      </w:r>
      <w:r w:rsidR="00B7651F" w:rsidRPr="00FE44B0">
        <w:rPr>
          <w:rFonts w:ascii="Tahoma" w:hAnsi="Tahoma" w:cs="Tahoma"/>
          <w:color w:val="002060"/>
          <w:cs/>
          <w:lang w:bidi="th-TH"/>
        </w:rPr>
        <w:t>:</w:t>
      </w:r>
      <w:r w:rsidR="006041DB" w:rsidRPr="00FE44B0">
        <w:rPr>
          <w:rFonts w:ascii="Tahoma" w:hAnsi="Tahoma" w:cs="Tahoma"/>
          <w:color w:val="002060"/>
          <w:lang w:bidi="th-TH"/>
        </w:rPr>
        <w:t>1</w:t>
      </w:r>
      <w:r w:rsidR="007A2191" w:rsidRPr="00FE44B0">
        <w:rPr>
          <w:rFonts w:ascii="Tahoma" w:hAnsi="Tahoma" w:cs="Tahoma"/>
          <w:color w:val="002060"/>
          <w:lang w:bidi="th-TH"/>
        </w:rPr>
        <w:t>5</w:t>
      </w:r>
      <w:r w:rsidR="00B7651F" w:rsidRPr="00FE44B0">
        <w:rPr>
          <w:rFonts w:ascii="Tahoma" w:hAnsi="Tahoma" w:cs="Tahoma"/>
          <w:color w:val="002060"/>
          <w:cs/>
          <w:lang w:bidi="th-TH"/>
        </w:rPr>
        <w:t xml:space="preserve"> น.</w:t>
      </w:r>
      <w:r w:rsidR="00B7651F" w:rsidRPr="00FE44B0">
        <w:rPr>
          <w:rFonts w:ascii="Tahoma" w:hAnsi="Tahoma" w:cs="Tahoma"/>
          <w:color w:val="002060"/>
          <w:cs/>
          <w:lang w:bidi="th-TH"/>
        </w:rPr>
        <w:tab/>
        <w:t xml:space="preserve">ออกเดินทางสู่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ประเทศไทย สายการบิน </w:t>
      </w:r>
      <w:bookmarkStart w:id="3" w:name="_Hlk522015157"/>
      <w:r w:rsidR="007A2191" w:rsidRPr="00FE44B0">
        <w:rPr>
          <w:rFonts w:ascii="Tahoma" w:hAnsi="Tahoma" w:cs="Tahoma"/>
          <w:color w:val="FF0000"/>
          <w:lang w:bidi="th-TH"/>
        </w:rPr>
        <w:t>Mahan</w:t>
      </w:r>
      <w:r w:rsidRPr="00FE44B0">
        <w:rPr>
          <w:rFonts w:ascii="Tahoma" w:hAnsi="Tahoma" w:cs="Tahoma"/>
          <w:color w:val="FF0000"/>
          <w:lang w:bidi="th-TH"/>
        </w:rPr>
        <w:t xml:space="preserve"> Airlines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</w:t>
      </w:r>
      <w:bookmarkEnd w:id="3"/>
      <w:r w:rsidRPr="00FE44B0">
        <w:rPr>
          <w:rFonts w:ascii="Tahoma" w:hAnsi="Tahoma" w:cs="Tahoma"/>
          <w:color w:val="002060"/>
          <w:cs/>
          <w:lang w:bidi="th-TH"/>
        </w:rPr>
        <w:t xml:space="preserve">เที่ยวบินที่ </w:t>
      </w:r>
      <w:r w:rsidR="007A2191" w:rsidRPr="00FE44B0">
        <w:rPr>
          <w:rFonts w:ascii="Tahoma" w:hAnsi="Tahoma" w:cs="Tahoma"/>
          <w:color w:val="FF0000"/>
          <w:lang w:bidi="th-TH"/>
        </w:rPr>
        <w:t>W5 5117</w:t>
      </w:r>
      <w:r w:rsidRPr="00FE44B0">
        <w:rPr>
          <w:rFonts w:ascii="Tahoma" w:hAnsi="Tahoma" w:cs="Tahoma"/>
          <w:color w:val="FF0000"/>
          <w:lang w:bidi="th-TH"/>
        </w:rPr>
        <w:t xml:space="preserve"> </w:t>
      </w:r>
    </w:p>
    <w:p w14:paraId="6AEF1313" w14:textId="04353B75" w:rsidR="009D73C1" w:rsidRPr="00FE44B0" w:rsidRDefault="009D73C1" w:rsidP="00947206">
      <w:pPr>
        <w:spacing w:before="0" w:after="0" w:line="240" w:lineRule="auto"/>
        <w:ind w:left="1440" w:hanging="1440"/>
        <w:rPr>
          <w:rFonts w:ascii="Tahoma" w:hAnsi="Tahoma" w:cs="Tahoma"/>
          <w:color w:val="FF0000"/>
          <w:cs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ab/>
      </w:r>
      <w:r w:rsidRPr="00FE44B0">
        <w:rPr>
          <w:rFonts w:ascii="Tahoma" w:hAnsi="Tahoma" w:cs="Tahoma"/>
          <w:color w:val="FF0000"/>
          <w:cs/>
          <w:lang w:bidi="th-TH"/>
        </w:rPr>
        <w:t xml:space="preserve">(ใช้เวลาบิน </w:t>
      </w:r>
      <w:r w:rsidR="0060424B" w:rsidRPr="00FE44B0">
        <w:rPr>
          <w:rFonts w:ascii="Tahoma" w:hAnsi="Tahoma" w:cs="Tahoma"/>
          <w:color w:val="FF0000"/>
          <w:lang w:bidi="th-TH"/>
        </w:rPr>
        <w:t>3</w:t>
      </w:r>
      <w:r w:rsidRPr="00FE44B0">
        <w:rPr>
          <w:rFonts w:ascii="Tahoma" w:hAnsi="Tahoma" w:cs="Tahoma"/>
          <w:color w:val="FF0000"/>
          <w:lang w:bidi="th-TH"/>
        </w:rPr>
        <w:t xml:space="preserve"> </w:t>
      </w:r>
      <w:r w:rsidRPr="00FE44B0">
        <w:rPr>
          <w:rFonts w:ascii="Tahoma" w:hAnsi="Tahoma" w:cs="Tahoma"/>
          <w:color w:val="FF0000"/>
          <w:cs/>
          <w:lang w:bidi="th-TH"/>
        </w:rPr>
        <w:t>ชม.)</w:t>
      </w:r>
    </w:p>
    <w:p w14:paraId="6DBA1E12" w14:textId="142DE91B" w:rsidR="009D73C1" w:rsidRPr="00FE44B0" w:rsidRDefault="002F7C72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cs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1</w:t>
      </w:r>
      <w:r w:rsidR="007A2191" w:rsidRPr="00FE44B0">
        <w:rPr>
          <w:rFonts w:ascii="Tahoma" w:hAnsi="Tahoma" w:cs="Tahoma"/>
          <w:color w:val="002060"/>
          <w:lang w:bidi="th-TH"/>
        </w:rPr>
        <w:t>6</w:t>
      </w:r>
      <w:r w:rsidR="00D215E3" w:rsidRPr="00FE44B0">
        <w:rPr>
          <w:rFonts w:ascii="Tahoma" w:hAnsi="Tahoma" w:cs="Tahoma"/>
          <w:color w:val="002060"/>
        </w:rPr>
        <w:t>:</w:t>
      </w:r>
      <w:r w:rsidRPr="00FE44B0">
        <w:rPr>
          <w:rFonts w:ascii="Tahoma" w:hAnsi="Tahoma" w:cs="Tahoma"/>
          <w:color w:val="002060"/>
          <w:lang w:bidi="th-TH"/>
        </w:rPr>
        <w:t>4</w:t>
      </w:r>
      <w:r w:rsidR="007A2191" w:rsidRPr="00FE44B0">
        <w:rPr>
          <w:rFonts w:ascii="Tahoma" w:hAnsi="Tahoma" w:cs="Tahoma"/>
          <w:color w:val="002060"/>
          <w:lang w:bidi="th-TH"/>
        </w:rPr>
        <w:t>5</w:t>
      </w:r>
      <w:r w:rsidR="00D215E3" w:rsidRPr="00FE44B0">
        <w:rPr>
          <w:rFonts w:ascii="Tahoma" w:hAnsi="Tahoma" w:cs="Tahoma"/>
          <w:color w:val="002060"/>
        </w:rPr>
        <w:t xml:space="preserve"> </w:t>
      </w:r>
      <w:r w:rsidR="00D215E3" w:rsidRPr="00FE44B0">
        <w:rPr>
          <w:rFonts w:ascii="Tahoma" w:hAnsi="Tahoma" w:cs="Tahoma"/>
          <w:color w:val="002060"/>
          <w:cs/>
          <w:lang w:bidi="th-TH"/>
        </w:rPr>
        <w:t>น.</w:t>
      </w:r>
      <w:r w:rsidRPr="00FE44B0">
        <w:rPr>
          <w:rFonts w:ascii="Tahoma" w:hAnsi="Tahoma" w:cs="Tahoma"/>
          <w:color w:val="002060"/>
          <w:lang w:bidi="th-TH"/>
        </w:rPr>
        <w:t xml:space="preserve">   </w:t>
      </w:r>
      <w:r w:rsidR="00F03296" w:rsidRPr="00FE44B0">
        <w:rPr>
          <w:rFonts w:ascii="Tahoma" w:hAnsi="Tahoma" w:cs="Tahoma"/>
          <w:color w:val="002060"/>
          <w:cs/>
          <w:lang w:bidi="th-TH"/>
        </w:rPr>
        <w:tab/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="00D215E3" w:rsidRPr="00FE44B0">
        <w:rPr>
          <w:rFonts w:ascii="Tahoma" w:hAnsi="Tahoma" w:cs="Tahoma"/>
          <w:color w:val="002060"/>
          <w:cs/>
          <w:lang w:bidi="th-TH"/>
        </w:rPr>
        <w:t xml:space="preserve">เดินทางถึง </w:t>
      </w:r>
      <w:r w:rsidR="006E4574" w:rsidRPr="00FE44B0">
        <w:rPr>
          <w:rFonts w:ascii="Tahoma" w:hAnsi="Tahoma" w:cs="Tahoma"/>
          <w:color w:val="002060"/>
          <w:cs/>
          <w:lang w:bidi="th-TH"/>
        </w:rPr>
        <w:t xml:space="preserve">ท่าอากาศยาน </w:t>
      </w:r>
      <w:r w:rsidR="006E4574" w:rsidRPr="00FE44B0">
        <w:rPr>
          <w:rFonts w:ascii="Tahoma" w:hAnsi="Tahoma" w:cs="Tahoma"/>
          <w:color w:val="FF0000"/>
          <w:cs/>
          <w:lang w:bidi="th-TH"/>
        </w:rPr>
        <w:t xml:space="preserve">นานาชาติอิหม่ามโคไมนี </w:t>
      </w:r>
      <w:r w:rsidR="006E4574" w:rsidRPr="00FE44B0">
        <w:rPr>
          <w:rFonts w:ascii="Tahoma" w:hAnsi="Tahoma" w:cs="Tahoma"/>
          <w:color w:val="002060"/>
          <w:cs/>
          <w:lang w:bidi="th-TH"/>
        </w:rPr>
        <w:t xml:space="preserve">ประเทศอิหร่าน </w:t>
      </w:r>
      <w:r w:rsidR="009D73C1" w:rsidRPr="00FE44B0">
        <w:rPr>
          <w:rFonts w:ascii="Tahoma" w:hAnsi="Tahoma" w:cs="Tahoma"/>
          <w:color w:val="FF0000"/>
          <w:lang w:bidi="th-TH"/>
        </w:rPr>
        <w:t>(</w:t>
      </w:r>
      <w:r w:rsidR="009D73C1" w:rsidRPr="00FE44B0">
        <w:rPr>
          <w:rFonts w:ascii="Tahoma" w:hAnsi="Tahoma" w:cs="Tahoma"/>
          <w:color w:val="FF0000"/>
          <w:cs/>
          <w:lang w:bidi="th-TH"/>
        </w:rPr>
        <w:t xml:space="preserve">แวะเปลี่ยนเครื่อง </w:t>
      </w:r>
      <w:r w:rsidR="006E4574" w:rsidRPr="00FE44B0">
        <w:rPr>
          <w:rFonts w:ascii="Tahoma" w:hAnsi="Tahoma" w:cs="Tahoma"/>
          <w:color w:val="FF0000"/>
          <w:lang w:bidi="th-TH"/>
        </w:rPr>
        <w:t>5</w:t>
      </w:r>
      <w:r w:rsidR="009D73C1" w:rsidRPr="00FE44B0">
        <w:rPr>
          <w:rFonts w:ascii="Tahoma" w:hAnsi="Tahoma" w:cs="Tahoma"/>
          <w:color w:val="FF0000"/>
          <w:lang w:bidi="th-TH"/>
        </w:rPr>
        <w:t xml:space="preserve"> </w:t>
      </w:r>
      <w:r w:rsidR="009D73C1" w:rsidRPr="00FE44B0">
        <w:rPr>
          <w:rFonts w:ascii="Tahoma" w:hAnsi="Tahoma" w:cs="Tahoma"/>
          <w:color w:val="FF0000"/>
          <w:cs/>
          <w:lang w:bidi="th-TH"/>
        </w:rPr>
        <w:t xml:space="preserve">ชม. เวลาท้องถิ่นช้ากว่าประเทศไทย </w:t>
      </w:r>
      <w:r w:rsidR="006E4574" w:rsidRPr="00FE44B0">
        <w:rPr>
          <w:rFonts w:ascii="Tahoma" w:hAnsi="Tahoma" w:cs="Tahoma"/>
          <w:color w:val="FF0000"/>
          <w:lang w:bidi="th-TH"/>
        </w:rPr>
        <w:t>3.30</w:t>
      </w:r>
      <w:r w:rsidR="009D73C1" w:rsidRPr="00FE44B0">
        <w:rPr>
          <w:rFonts w:ascii="Tahoma" w:hAnsi="Tahoma" w:cs="Tahoma"/>
          <w:color w:val="FF0000"/>
          <w:lang w:bidi="th-TH"/>
        </w:rPr>
        <w:t xml:space="preserve"> </w:t>
      </w:r>
      <w:r w:rsidR="009D73C1" w:rsidRPr="00FE44B0">
        <w:rPr>
          <w:rFonts w:ascii="Tahoma" w:hAnsi="Tahoma" w:cs="Tahoma"/>
          <w:color w:val="FF0000"/>
          <w:cs/>
          <w:lang w:bidi="th-TH"/>
        </w:rPr>
        <w:t>ชม.)</w:t>
      </w:r>
    </w:p>
    <w:p w14:paraId="23D93E3B" w14:textId="140F151E" w:rsidR="002F7C72" w:rsidRPr="00FE44B0" w:rsidRDefault="002F7C72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FF000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2</w:t>
      </w:r>
      <w:r w:rsidR="000E6178">
        <w:rPr>
          <w:rFonts w:ascii="Tahoma" w:hAnsi="Tahoma" w:cs="Tahoma" w:hint="cs"/>
          <w:color w:val="002060"/>
          <w:cs/>
          <w:lang w:bidi="th-TH"/>
        </w:rPr>
        <w:t>2</w:t>
      </w:r>
      <w:r w:rsidRPr="00FE44B0">
        <w:rPr>
          <w:rFonts w:ascii="Tahoma" w:hAnsi="Tahoma" w:cs="Tahoma"/>
          <w:color w:val="002060"/>
          <w:lang w:bidi="th-TH"/>
        </w:rPr>
        <w:t>:</w:t>
      </w:r>
      <w:r w:rsidR="000E6178">
        <w:rPr>
          <w:rFonts w:ascii="Tahoma" w:hAnsi="Tahoma" w:cs="Tahoma" w:hint="cs"/>
          <w:color w:val="002060"/>
          <w:cs/>
          <w:lang w:bidi="th-TH"/>
        </w:rPr>
        <w:t>10</w:t>
      </w:r>
      <w:r w:rsidRPr="00FE44B0">
        <w:rPr>
          <w:rFonts w:ascii="Tahoma" w:hAnsi="Tahoma" w:cs="Tahoma"/>
          <w:color w:val="002060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น.</w:t>
      </w:r>
      <w:r w:rsidRPr="00FE44B0">
        <w:rPr>
          <w:rFonts w:ascii="Tahoma" w:hAnsi="Tahoma" w:cs="Tahoma"/>
          <w:color w:val="002060"/>
          <w:rtl/>
          <w:cs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>ออกเดินทางสู่ ท่าอากาศยาน</w:t>
      </w:r>
      <w:r w:rsidR="006E4574" w:rsidRPr="00FE44B0">
        <w:rPr>
          <w:rFonts w:ascii="Tahoma" w:hAnsi="Tahoma" w:cs="Tahoma"/>
          <w:color w:val="002060"/>
          <w:lang w:bidi="th-TH"/>
        </w:rPr>
        <w:t xml:space="preserve"> </w:t>
      </w:r>
      <w:r w:rsidR="006E4574" w:rsidRPr="00FE44B0">
        <w:rPr>
          <w:rFonts w:ascii="Tahoma" w:hAnsi="Tahoma" w:cs="Tahoma"/>
          <w:color w:val="002060"/>
          <w:cs/>
          <w:lang w:bidi="th-TH"/>
        </w:rPr>
        <w:t>สุวรรณภูมิ</w:t>
      </w:r>
      <w:r w:rsidRPr="00FE44B0">
        <w:rPr>
          <w:rFonts w:ascii="Tahoma" w:hAnsi="Tahoma" w:cs="Tahoma"/>
          <w:color w:val="002060"/>
          <w:cs/>
          <w:lang w:bidi="th-TH"/>
        </w:rPr>
        <w:t xml:space="preserve"> ประเทศไทย </w:t>
      </w:r>
      <w:r w:rsidR="006E4574" w:rsidRPr="00FE44B0">
        <w:rPr>
          <w:rFonts w:ascii="Tahoma" w:hAnsi="Tahoma" w:cs="Tahoma"/>
          <w:color w:val="002060"/>
          <w:cs/>
          <w:lang w:bidi="th-TH"/>
        </w:rPr>
        <w:t xml:space="preserve">สายการบิน </w:t>
      </w:r>
      <w:r w:rsidR="006E4574" w:rsidRPr="00FE44B0">
        <w:rPr>
          <w:rFonts w:ascii="Tahoma" w:hAnsi="Tahoma" w:cs="Tahoma"/>
          <w:color w:val="FF0000"/>
        </w:rPr>
        <w:t>Mahan Airlines</w:t>
      </w:r>
      <w:r w:rsidR="006E4574" w:rsidRPr="00FE44B0">
        <w:rPr>
          <w:rFonts w:ascii="Tahoma" w:hAnsi="Tahoma" w:cs="Tahoma"/>
          <w:color w:val="002060"/>
        </w:rPr>
        <w:t xml:space="preserve"> </w:t>
      </w:r>
      <w:r w:rsidR="006E4574" w:rsidRPr="00FE44B0">
        <w:rPr>
          <w:rFonts w:ascii="Tahoma" w:hAnsi="Tahoma" w:cs="Tahoma"/>
          <w:color w:val="002060"/>
          <w:cs/>
          <w:lang w:bidi="th-TH"/>
        </w:rPr>
        <w:t xml:space="preserve">เที่ยวบินที่ </w:t>
      </w:r>
      <w:r w:rsidR="006E4574" w:rsidRPr="00FE44B0">
        <w:rPr>
          <w:rFonts w:ascii="Tahoma" w:hAnsi="Tahoma" w:cs="Tahoma"/>
          <w:color w:val="FF0000"/>
        </w:rPr>
        <w:t>W</w:t>
      </w:r>
      <w:r w:rsidR="006E4574" w:rsidRPr="00FE44B0">
        <w:rPr>
          <w:rFonts w:ascii="Tahoma" w:hAnsi="Tahoma" w:cs="Tahoma"/>
          <w:color w:val="FF0000"/>
          <w:cs/>
          <w:lang w:bidi="th-TH"/>
        </w:rPr>
        <w:t>5 5</w:t>
      </w:r>
      <w:r w:rsidR="006E4574" w:rsidRPr="00FE44B0">
        <w:rPr>
          <w:rFonts w:ascii="Tahoma" w:hAnsi="Tahoma" w:cs="Tahoma"/>
          <w:color w:val="FF0000"/>
          <w:lang w:bidi="th-TH"/>
        </w:rPr>
        <w:t>051</w:t>
      </w:r>
      <w:r w:rsidR="006E4574" w:rsidRPr="00FE44B0">
        <w:rPr>
          <w:rFonts w:ascii="Tahoma" w:hAnsi="Tahoma" w:cs="Tahoma"/>
          <w:color w:val="FF0000"/>
          <w:cs/>
          <w:lang w:bidi="th-TH"/>
        </w:rPr>
        <w:t xml:space="preserve"> </w:t>
      </w:r>
      <w:r w:rsidR="009D73C1" w:rsidRPr="00FE44B0">
        <w:rPr>
          <w:rFonts w:ascii="Tahoma" w:hAnsi="Tahoma" w:cs="Tahoma"/>
          <w:color w:val="FF0000"/>
          <w:lang w:bidi="th-TH"/>
        </w:rPr>
        <w:t>(</w:t>
      </w:r>
      <w:r w:rsidR="009D73C1" w:rsidRPr="00FE44B0">
        <w:rPr>
          <w:rFonts w:ascii="Tahoma" w:hAnsi="Tahoma" w:cs="Tahoma"/>
          <w:color w:val="FF0000"/>
          <w:cs/>
          <w:lang w:bidi="th-TH"/>
        </w:rPr>
        <w:t xml:space="preserve">ใช้เวลาบิน </w:t>
      </w:r>
      <w:r w:rsidR="004E48B5" w:rsidRPr="00FE44B0">
        <w:rPr>
          <w:rFonts w:ascii="Tahoma" w:hAnsi="Tahoma" w:cs="Tahoma"/>
          <w:color w:val="FF0000"/>
          <w:lang w:bidi="th-TH"/>
        </w:rPr>
        <w:t>6.30</w:t>
      </w:r>
      <w:r w:rsidR="009D73C1" w:rsidRPr="00FE44B0">
        <w:rPr>
          <w:rFonts w:ascii="Tahoma" w:hAnsi="Tahoma" w:cs="Tahoma"/>
          <w:color w:val="FF0000"/>
          <w:lang w:bidi="th-TH"/>
        </w:rPr>
        <w:t xml:space="preserve"> </w:t>
      </w:r>
      <w:r w:rsidR="009D73C1" w:rsidRPr="00FE44B0">
        <w:rPr>
          <w:rFonts w:ascii="Tahoma" w:hAnsi="Tahoma" w:cs="Tahoma"/>
          <w:color w:val="FF0000"/>
          <w:cs/>
          <w:lang w:bidi="th-TH"/>
        </w:rPr>
        <w:t>ชม.)</w:t>
      </w:r>
    </w:p>
    <w:p w14:paraId="628DFE5D" w14:textId="01107002" w:rsidR="00F03296" w:rsidRPr="00FE44B0" w:rsidRDefault="00F03296" w:rsidP="00947206">
      <w:pPr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  <w:cs/>
          <w:lang w:bidi="th-TH"/>
        </w:rPr>
      </w:pPr>
    </w:p>
    <w:p w14:paraId="1DC609D3" w14:textId="5D2955CA" w:rsidR="00FA2183" w:rsidRPr="00FE44B0" w:rsidRDefault="00E46213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b/>
          <w:bCs/>
          <w:color w:val="002060"/>
          <w:lang w:bidi="th-TH"/>
        </w:rPr>
      </w:pPr>
      <w:r w:rsidRPr="00FE44B0">
        <w:rPr>
          <w:rFonts w:ascii="Segoe UI Symbol" w:hAnsi="Segoe UI Symbol" w:cs="Segoe UI Symbol" w:hint="cs"/>
          <w:b/>
          <w:bCs/>
          <w:color w:val="002060"/>
          <w:cs/>
          <w:lang w:bidi="th-TH"/>
        </w:rPr>
        <w:t>🔥🔥</w:t>
      </w:r>
      <w:r w:rsidRPr="00FE44B0">
        <w:rPr>
          <w:rFonts w:ascii="Tahoma" w:hAnsi="Tahoma" w:cs="Tahoma"/>
          <w:b/>
          <w:bCs/>
          <w:color w:val="002060"/>
          <w:cs/>
          <w:lang w:bidi="th-TH"/>
        </w:rPr>
        <w:t>ยกเลิก</w:t>
      </w:r>
      <w:r w:rsidR="005A36D9">
        <w:rPr>
          <w:rFonts w:ascii="Tahoma" w:hAnsi="Tahoma" w:cs="Tahoma" w:hint="cs"/>
          <w:b/>
          <w:bCs/>
          <w:color w:val="002060"/>
          <w:cs/>
          <w:lang w:bidi="th-TH"/>
        </w:rPr>
        <w:t xml:space="preserve"> </w:t>
      </w:r>
      <w:r w:rsidR="005A36D9">
        <w:rPr>
          <w:rFonts w:ascii="Tahoma" w:hAnsi="Tahoma" w:cs="Tahoma"/>
          <w:b/>
          <w:bCs/>
          <w:color w:val="002060"/>
          <w:lang w:bidi="th-TH"/>
        </w:rPr>
        <w:t xml:space="preserve">Test &amp; Go </w:t>
      </w:r>
      <w:r w:rsidRPr="00FE44B0">
        <w:rPr>
          <w:rFonts w:ascii="Tahoma" w:hAnsi="Tahoma" w:cs="Tahoma"/>
          <w:b/>
          <w:bCs/>
          <w:color w:val="002060"/>
          <w:lang w:bidi="th-TH"/>
        </w:rPr>
        <w:t xml:space="preserve"> </w:t>
      </w:r>
      <w:r w:rsidRPr="00FE44B0">
        <w:rPr>
          <w:rFonts w:ascii="Tahoma" w:hAnsi="Tahoma" w:cs="Tahoma"/>
          <w:b/>
          <w:bCs/>
          <w:color w:val="002060"/>
          <w:cs/>
          <w:lang w:bidi="th-TH"/>
        </w:rPr>
        <w:t xml:space="preserve">เข้าประเทศ เริ่ม 1 พฤษภาคม  2565 เหลือ </w:t>
      </w:r>
      <w:r w:rsidRPr="00FE44B0">
        <w:rPr>
          <w:rFonts w:ascii="Tahoma" w:hAnsi="Tahoma" w:cs="Tahoma"/>
          <w:b/>
          <w:bCs/>
          <w:color w:val="002060"/>
          <w:lang w:bidi="th-TH"/>
        </w:rPr>
        <w:t>Thailand Pass</w:t>
      </w:r>
      <w:r w:rsidRPr="00FE44B0">
        <w:rPr>
          <w:rFonts w:ascii="Segoe UI Symbol" w:hAnsi="Segoe UI Symbol" w:cs="Segoe UI Symbol"/>
          <w:b/>
          <w:bCs/>
          <w:color w:val="002060"/>
          <w:lang w:bidi="th-TH"/>
        </w:rPr>
        <w:t>🔥🔥</w:t>
      </w:r>
    </w:p>
    <w:p w14:paraId="2D2B751F" w14:textId="0030F8B2" w:rsidR="00E46213" w:rsidRPr="00FE44B0" w:rsidRDefault="00E46213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b/>
          <w:bCs/>
          <w:color w:val="002060"/>
          <w:lang w:bidi="th-TH"/>
        </w:rPr>
      </w:pPr>
    </w:p>
    <w:p w14:paraId="6B4B0317" w14:textId="3429A9E0" w:rsidR="00E46213" w:rsidRPr="00FE44B0" w:rsidRDefault="00E46213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color w:val="002060"/>
          <w:lang w:bidi="th-TH"/>
        </w:rPr>
      </w:pPr>
    </w:p>
    <w:tbl>
      <w:tblPr>
        <w:tblStyle w:val="PlainTable11"/>
        <w:tblW w:w="10551" w:type="dxa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V w:val="single" w:sz="4" w:space="0" w:color="A5D028" w:themeColor="accent2"/>
        </w:tblBorders>
        <w:tblLook w:val="04A0" w:firstRow="1" w:lastRow="0" w:firstColumn="1" w:lastColumn="0" w:noHBand="0" w:noVBand="1"/>
      </w:tblPr>
      <w:tblGrid>
        <w:gridCol w:w="1777"/>
        <w:gridCol w:w="8774"/>
      </w:tblGrid>
      <w:tr w:rsidR="007D1E06" w:rsidRPr="00FE44B0" w14:paraId="79AF7645" w14:textId="77777777" w:rsidTr="00DD4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dxa"/>
            <w:shd w:val="clear" w:color="auto" w:fill="CAE57B" w:themeFill="accent2" w:themeFillTint="99"/>
            <w:vAlign w:val="center"/>
          </w:tcPr>
          <w:p w14:paraId="724624BD" w14:textId="3E4E140F" w:rsidR="002F7C72" w:rsidRPr="00FE44B0" w:rsidRDefault="002F7C72" w:rsidP="00947206">
            <w:pPr>
              <w:spacing w:before="0"/>
              <w:ind w:left="1440" w:hanging="144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วันที่</w:t>
            </w:r>
            <w:r w:rsidRPr="00FE44B0">
              <w:rPr>
                <w:rFonts w:ascii="Tahoma" w:hAnsi="Tahoma" w:cs="Tahoma"/>
                <w:b w:val="0"/>
                <w:bCs w:val="0"/>
                <w:color w:val="002060"/>
                <w:lang w:bidi="th-TH"/>
              </w:rPr>
              <w:t xml:space="preserve"> </w:t>
            </w:r>
            <w:sdt>
              <w:sdtPr>
                <w:rPr>
                  <w:rFonts w:ascii="Tahoma" w:hAnsi="Tahoma" w:cs="Tahoma"/>
                  <w:color w:val="002060"/>
                  <w:cs/>
                  <w:lang w:bidi="th-TH"/>
                </w:rPr>
                <w:id w:val="2069843848"/>
                <w:placeholder>
                  <w:docPart w:val="FFEA284889824D6DB70B891811586008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71465" w:rsidRPr="00FE44B0">
                  <w:rPr>
                    <w:rFonts w:ascii="Tahoma" w:hAnsi="Tahoma" w:cs="Tahoma"/>
                    <w:b w:val="0"/>
                    <w:bCs w:val="0"/>
                    <w:color w:val="002060"/>
                    <w:lang w:bidi="th-TH"/>
                  </w:rPr>
                  <w:t>8</w:t>
                </w:r>
              </w:sdtContent>
            </w:sdt>
          </w:p>
        </w:tc>
        <w:tc>
          <w:tcPr>
            <w:tcW w:w="9394" w:type="dxa"/>
            <w:shd w:val="clear" w:color="auto" w:fill="CAE57B" w:themeFill="accent2" w:themeFillTint="99"/>
            <w:vAlign w:val="center"/>
          </w:tcPr>
          <w:p w14:paraId="07FC6B5D" w14:textId="69DED071" w:rsidR="002F7C72" w:rsidRPr="00FE44B0" w:rsidRDefault="002F7C72" w:rsidP="00947206">
            <w:pPr>
              <w:spacing w:before="0"/>
              <w:ind w:left="1440" w:hanging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2060"/>
              </w:rPr>
            </w:pPr>
            <w:r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>สมุทรปราการ (ท่าอากาศยาน สุวรรณภูมิ)</w:t>
            </w:r>
            <w:r w:rsidR="009D73C1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 ประเทศไทย</w:t>
            </w:r>
            <w:r w:rsidR="00DD4448" w:rsidRPr="00FE44B0">
              <w:rPr>
                <w:rFonts w:ascii="Tahoma" w:hAnsi="Tahoma" w:cs="Tahoma"/>
                <w:b w:val="0"/>
                <w:bCs w:val="0"/>
                <w:color w:val="002060"/>
                <w:cs/>
                <w:lang w:bidi="th-TH"/>
              </w:rPr>
              <w:t xml:space="preserve"> </w:t>
            </w:r>
          </w:p>
        </w:tc>
      </w:tr>
    </w:tbl>
    <w:p w14:paraId="5B592AB4" w14:textId="0CB1BE4E" w:rsidR="002F7C72" w:rsidRPr="00FE44B0" w:rsidRDefault="002F7C72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06C81C20" w14:textId="6CA40E99" w:rsidR="002F7C72" w:rsidRPr="00FE44B0" w:rsidRDefault="002F7C72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0</w:t>
      </w:r>
      <w:r w:rsidR="006E4574" w:rsidRPr="00FE44B0">
        <w:rPr>
          <w:rFonts w:ascii="Tahoma" w:hAnsi="Tahoma" w:cs="Tahoma"/>
          <w:color w:val="002060"/>
          <w:lang w:bidi="th-TH"/>
        </w:rPr>
        <w:t>7</w:t>
      </w:r>
      <w:r w:rsidRPr="00FE44B0">
        <w:rPr>
          <w:rFonts w:ascii="Tahoma" w:hAnsi="Tahoma" w:cs="Tahoma"/>
          <w:color w:val="002060"/>
          <w:lang w:bidi="th-TH"/>
        </w:rPr>
        <w:t>:</w:t>
      </w:r>
      <w:r w:rsidR="000E6178">
        <w:rPr>
          <w:rFonts w:ascii="Tahoma" w:hAnsi="Tahoma" w:cs="Tahoma" w:hint="cs"/>
          <w:color w:val="002060"/>
          <w:cs/>
          <w:lang w:bidi="th-TH"/>
        </w:rPr>
        <w:t>2</w:t>
      </w:r>
      <w:r w:rsidRPr="00FE44B0">
        <w:rPr>
          <w:rFonts w:ascii="Tahoma" w:hAnsi="Tahoma" w:cs="Tahoma"/>
          <w:color w:val="002060"/>
          <w:cs/>
          <w:lang w:bidi="th-TH"/>
        </w:rPr>
        <w:t>5  น.</w:t>
      </w:r>
      <w:r w:rsidRPr="00FE44B0">
        <w:rPr>
          <w:rFonts w:ascii="Tahoma" w:hAnsi="Tahoma" w:cs="Tahoma"/>
          <w:color w:val="002060"/>
        </w:rPr>
        <w:tab/>
      </w:r>
      <w:r w:rsidRPr="00FE44B0">
        <w:rPr>
          <w:rFonts w:ascii="Tahoma" w:hAnsi="Tahoma" w:cs="Tahoma"/>
          <w:color w:val="002060"/>
          <w:cs/>
          <w:lang w:bidi="th-TH"/>
        </w:rPr>
        <w:t xml:space="preserve">เดินทางถึง ท่าอากาศยานฯ </w:t>
      </w:r>
      <w:sdt>
        <w:sdtPr>
          <w:rPr>
            <w:rFonts w:ascii="Tahoma" w:hAnsi="Tahoma" w:cs="Tahoma"/>
            <w:color w:val="FF0000"/>
            <w:cs/>
            <w:lang w:bidi="th-TH"/>
          </w:rPr>
          <w:alias w:val="กรุณาเลือกสนามบิน"/>
          <w:tag w:val="กรุณาเลือกสนามบิน"/>
          <w:id w:val="1708533189"/>
          <w:placeholder>
            <w:docPart w:val="AE9B14F93F95404685DA1E1A570B48FE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Pr="00FE44B0">
            <w:rPr>
              <w:rFonts w:ascii="Tahoma" w:hAnsi="Tahoma" w:cs="Tahoma"/>
              <w:color w:val="FF0000"/>
              <w:cs/>
              <w:lang w:bidi="th-TH"/>
            </w:rPr>
            <w:t>สุวรรณภูมิ</w:t>
          </w:r>
        </w:sdtContent>
      </w:sdt>
      <w:r w:rsidRPr="00FE44B0">
        <w:rPr>
          <w:rFonts w:ascii="Tahoma" w:hAnsi="Tahoma" w:cs="Tahoma"/>
          <w:color w:val="FF0000"/>
          <w:cs/>
          <w:lang w:bidi="th-TH"/>
        </w:rPr>
        <w:t xml:space="preserve"> </w:t>
      </w:r>
      <w:r w:rsidRPr="00FE44B0">
        <w:rPr>
          <w:rFonts w:ascii="Tahoma" w:hAnsi="Tahoma" w:cs="Tahoma"/>
          <w:color w:val="FF0000"/>
          <w:lang w:bidi="th-TH"/>
        </w:rPr>
        <w:t xml:space="preserve">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ประเทศไทย </w:t>
      </w:r>
      <w:r w:rsidRPr="00FE44B0">
        <w:rPr>
          <w:rFonts w:ascii="Tahoma" w:hAnsi="Tahoma" w:cs="Tahoma"/>
          <w:color w:val="002060"/>
          <w:cs/>
          <w:lang w:bidi="th-TH"/>
        </w:rPr>
        <w:t>โดยสวัสดิภาพพร้อมด้วยความประทับใจ</w:t>
      </w:r>
    </w:p>
    <w:p w14:paraId="45EBBE35" w14:textId="579F8C0C" w:rsidR="001A728F" w:rsidRPr="00FE44B0" w:rsidRDefault="001A728F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2C25B12F" w14:textId="78C0CF16" w:rsidR="00496A3D" w:rsidRDefault="001A728F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lang w:bidi="th-TH"/>
        </w:rPr>
        <w:t>@@@@@@@@@@@@@@@@</w:t>
      </w:r>
    </w:p>
    <w:p w14:paraId="4AF58197" w14:textId="77777777" w:rsidR="00735847" w:rsidRPr="008D3715" w:rsidRDefault="00735847" w:rsidP="00947206">
      <w:pPr>
        <w:pStyle w:val="NormalWeb"/>
        <w:spacing w:before="0" w:beforeAutospacing="0" w:after="0" w:afterAutospacing="0"/>
        <w:jc w:val="center"/>
        <w:rPr>
          <w:rFonts w:ascii="FreesiaUPC" w:hAnsi="FreesiaUPC" w:cs="FreesiaUPC"/>
          <w:b/>
          <w:bCs/>
          <w:color w:val="FF0000"/>
          <w:sz w:val="30"/>
          <w:szCs w:val="30"/>
          <w:lang w:bidi="th-TH"/>
        </w:rPr>
      </w:pPr>
      <w:r w:rsidRPr="008D3715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>รายการท่องเที่ยวอาจเปลี่ยนแปลงได้</w:t>
      </w:r>
      <w:r w:rsidRPr="008D3715">
        <w:rPr>
          <w:rFonts w:ascii="FreesiaUPC" w:hAnsi="FreesiaUPC" w:cs="FreesiaUPC"/>
          <w:b/>
          <w:bCs/>
          <w:color w:val="FF0000"/>
          <w:sz w:val="30"/>
          <w:szCs w:val="30"/>
          <w:rtl/>
        </w:rPr>
        <w:t xml:space="preserve"> </w:t>
      </w:r>
      <w:r w:rsidRPr="008D3715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>ทั้งนี้โดยคำนึงถึงประโยชน์ของลูกค้าเป็นสำคัญ</w:t>
      </w:r>
      <w:r w:rsidRPr="008D3715">
        <w:rPr>
          <w:rFonts w:ascii="FreesiaUPC" w:hAnsi="FreesiaUPC" w:cs="FreesiaUPC"/>
          <w:b/>
          <w:bCs/>
          <w:color w:val="FF0000"/>
          <w:sz w:val="30"/>
          <w:szCs w:val="30"/>
          <w:rtl/>
        </w:rPr>
        <w:t>***</w:t>
      </w:r>
    </w:p>
    <w:p w14:paraId="477969E7" w14:textId="49B04617" w:rsidR="00735847" w:rsidRPr="008D3715" w:rsidRDefault="00735847" w:rsidP="00947206">
      <w:pPr>
        <w:pStyle w:val="NoSpacing"/>
        <w:spacing w:before="0"/>
        <w:jc w:val="center"/>
        <w:rPr>
          <w:rFonts w:ascii="FreesiaUPC" w:hAnsi="FreesiaUPC" w:cs="FreesiaUPC"/>
          <w:b/>
          <w:bCs/>
          <w:color w:val="FF0000"/>
          <w:sz w:val="30"/>
          <w:szCs w:val="30"/>
          <w:rtl/>
          <w:cs/>
        </w:rPr>
      </w:pPr>
      <w:r w:rsidRPr="008D3715">
        <w:rPr>
          <w:rFonts w:ascii="FreesiaUPC" w:hAnsi="FreesiaUPC" w:cs="FreesiaUPC"/>
          <w:b/>
          <w:bCs/>
          <w:color w:val="FF0000"/>
          <w:sz w:val="30"/>
          <w:szCs w:val="30"/>
        </w:rPr>
        <w:t>**</w:t>
      </w:r>
      <w:r w:rsidRPr="008D3715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</w:t>
      </w:r>
    </w:p>
    <w:p w14:paraId="17E099EA" w14:textId="174DDC61" w:rsidR="00735847" w:rsidRDefault="00735847" w:rsidP="00947206">
      <w:pPr>
        <w:pStyle w:val="NoSpacing"/>
        <w:spacing w:before="0"/>
        <w:jc w:val="center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8D3715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>จะอิงตามรายละเอียดของโปรแกรมที่ขายเป็นหลัก</w:t>
      </w:r>
      <w:r w:rsidRPr="008D3715">
        <w:rPr>
          <w:rFonts w:ascii="FreesiaUPC" w:hAnsi="FreesiaUPC" w:cs="FreesiaUPC"/>
          <w:b/>
          <w:bCs/>
          <w:color w:val="FF0000"/>
          <w:sz w:val="30"/>
          <w:szCs w:val="30"/>
          <w:rtl/>
          <w:cs/>
        </w:rPr>
        <w:t>**</w:t>
      </w:r>
    </w:p>
    <w:p w14:paraId="17D575FB" w14:textId="1821A7BF" w:rsidR="00735847" w:rsidRDefault="00735847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color w:val="002060"/>
        </w:rPr>
      </w:pPr>
    </w:p>
    <w:tbl>
      <w:tblPr>
        <w:tblStyle w:val="GridTable1Light-Accent2"/>
        <w:tblW w:w="10525" w:type="dxa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single" w:sz="4" w:space="0" w:color="A5D028" w:themeColor="accent2"/>
          <w:insideV w:val="single" w:sz="4" w:space="0" w:color="A5D028" w:themeColor="accent2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1442"/>
        <w:gridCol w:w="990"/>
        <w:gridCol w:w="1261"/>
        <w:gridCol w:w="1351"/>
        <w:gridCol w:w="900"/>
        <w:gridCol w:w="1616"/>
      </w:tblGrid>
      <w:tr w:rsidR="00F81230" w14:paraId="25ADBCC0" w14:textId="77777777" w:rsidTr="00714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vMerge w:val="restart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4B5BB05F" w14:textId="77777777" w:rsidR="00F81230" w:rsidRPr="00F635C2" w:rsidRDefault="00F81230" w:rsidP="00947206">
            <w:pPr>
              <w:spacing w:before="0"/>
              <w:jc w:val="center"/>
              <w:rPr>
                <w:rFonts w:ascii="Leelawadee" w:hAnsi="Leelawadee" w:cs="Leelawadee"/>
                <w:b w:val="0"/>
                <w:bCs w:val="0"/>
                <w:color w:val="0673A5" w:themeColor="text2" w:themeShade="BF"/>
                <w:lang w:bidi="th-TH"/>
              </w:rPr>
            </w:pPr>
            <w:r w:rsidRPr="00F635C2">
              <w:rPr>
                <w:rFonts w:ascii="Leelawadee" w:hAnsi="Leelawadee" w:cs="Leelawadee"/>
                <w:b w:val="0"/>
                <w:bCs w:val="0"/>
                <w:color w:val="0673A5" w:themeColor="text2" w:themeShade="BF"/>
                <w:cs/>
                <w:lang w:bidi="th-TH"/>
              </w:rPr>
              <w:t>วันเดินทาง</w:t>
            </w:r>
          </w:p>
        </w:tc>
        <w:tc>
          <w:tcPr>
            <w:tcW w:w="1442" w:type="dxa"/>
            <w:vMerge w:val="restart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1789F7D1" w14:textId="77777777" w:rsidR="00F81230" w:rsidRPr="00F635C2" w:rsidRDefault="00F81230" w:rsidP="0094720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bCs w:val="0"/>
                <w:color w:val="0673A5" w:themeColor="text2" w:themeShade="BF"/>
                <w:lang w:bidi="th-TH"/>
              </w:rPr>
            </w:pPr>
            <w:r w:rsidRPr="00F635C2">
              <w:rPr>
                <w:rFonts w:ascii="Leelawadee" w:hAnsi="Leelawadee" w:cs="Leelawadee"/>
                <w:b w:val="0"/>
                <w:bCs w:val="0"/>
                <w:color w:val="0673A5" w:themeColor="text2" w:themeShade="BF"/>
                <w:cs/>
                <w:lang w:bidi="th-TH"/>
              </w:rPr>
              <w:t>หมายเหตุ</w:t>
            </w:r>
          </w:p>
        </w:tc>
        <w:tc>
          <w:tcPr>
            <w:tcW w:w="6118" w:type="dxa"/>
            <w:gridSpan w:val="5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22F4D575" w14:textId="77777777" w:rsidR="00F81230" w:rsidRPr="00F635C2" w:rsidRDefault="00F81230" w:rsidP="0094720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bCs w:val="0"/>
                <w:color w:val="0673A5" w:themeColor="text2" w:themeShade="BF"/>
                <w:cs/>
                <w:lang w:bidi="th-TH"/>
              </w:rPr>
            </w:pPr>
            <w:r w:rsidRPr="00F635C2">
              <w:rPr>
                <w:rFonts w:ascii="Leelawadee" w:hAnsi="Leelawadee" w:cs="Leelawadee"/>
                <w:b w:val="0"/>
                <w:bCs w:val="0"/>
                <w:color w:val="0673A5" w:themeColor="text2" w:themeShade="BF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F81230" w14:paraId="6ECDE08E" w14:textId="77777777" w:rsidTr="0071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vMerge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vAlign w:val="center"/>
            <w:hideMark/>
          </w:tcPr>
          <w:p w14:paraId="152EE406" w14:textId="77777777" w:rsidR="00F81230" w:rsidRPr="00F635C2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673A5" w:themeColor="text2" w:themeShade="BF"/>
                <w:lang w:bidi="th-TH"/>
              </w:rPr>
            </w:pPr>
          </w:p>
        </w:tc>
        <w:tc>
          <w:tcPr>
            <w:tcW w:w="1442" w:type="dxa"/>
            <w:vMerge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vAlign w:val="center"/>
            <w:hideMark/>
          </w:tcPr>
          <w:p w14:paraId="42EE7E97" w14:textId="77777777" w:rsidR="00F81230" w:rsidRPr="00F635C2" w:rsidRDefault="00F81230" w:rsidP="0094720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673A5" w:themeColor="text2" w:themeShade="BF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527B3A7A" w14:textId="7C8A2361" w:rsidR="00F81230" w:rsidRPr="00F635C2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</w:pP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t>ผู้ใหญ่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5C7F2912" w14:textId="77777777" w:rsidR="00F81230" w:rsidRPr="00F635C2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673A5" w:themeColor="text2" w:themeShade="BF"/>
                <w:lang w:bidi="th-TH"/>
              </w:rPr>
            </w:pP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t>เด็กไม่เกิน 12 ปี พักกับผู้ใหญ่</w:t>
            </w: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br/>
              <w:t xml:space="preserve"> (มีเตียง)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15576DB6" w14:textId="77777777" w:rsidR="00F81230" w:rsidRPr="00F635C2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673A5" w:themeColor="text2" w:themeShade="BF"/>
              </w:rPr>
            </w:pP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t xml:space="preserve">เด็กไม่เกิน 12 ปี พักกับผู้ใหญ่ </w:t>
            </w: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br/>
              <w:t>(ไม่มีเตียง)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56188E3F" w14:textId="77777777" w:rsidR="00F81230" w:rsidRPr="00F635C2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673A5" w:themeColor="text2" w:themeShade="BF"/>
                <w:lang w:bidi="th-TH"/>
              </w:rPr>
            </w:pP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t>พักเดี่ยว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  <w:hideMark/>
          </w:tcPr>
          <w:p w14:paraId="0715EA65" w14:textId="77777777" w:rsidR="00F81230" w:rsidRPr="00F635C2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673A5" w:themeColor="text2" w:themeShade="BF"/>
                <w:lang w:bidi="th-TH"/>
              </w:rPr>
            </w:pP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t>วีซ่า</w:t>
            </w:r>
            <w:r w:rsidRPr="00F635C2">
              <w:rPr>
                <w:rFonts w:ascii="Leelawadee" w:hAnsi="Leelawadee" w:cs="Leelawadee"/>
                <w:color w:val="0673A5" w:themeColor="text2" w:themeShade="BF"/>
                <w:cs/>
                <w:lang w:bidi="th-TH"/>
              </w:rPr>
              <w:br/>
            </w:r>
            <w:r w:rsidRPr="00F635C2">
              <w:rPr>
                <w:rFonts w:ascii="Leelawadee" w:hAnsi="Leelawadee" w:cs="Leelawadee"/>
                <w:color w:val="F56617" w:themeColor="accent6"/>
                <w:cs/>
                <w:lang w:bidi="th-TH"/>
              </w:rPr>
              <w:t>-</w:t>
            </w:r>
          </w:p>
        </w:tc>
      </w:tr>
      <w:tr w:rsidR="00F81230" w:rsidRPr="007D1E06" w14:paraId="15A3EC73" w14:textId="77777777" w:rsidTr="00F812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6B2CACCE" w14:textId="279BA726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2BEE598B" w14:textId="311FAF7A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71EDE2F7" w14:textId="48EFC32F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4E2903C8" w14:textId="179BA403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1682F8C9" w14:textId="5EAC6B42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398EE46D" w14:textId="7DB688D6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39DE0649" w14:textId="7DE2B7EA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</w:p>
        </w:tc>
      </w:tr>
      <w:tr w:rsidR="00F81230" w:rsidRPr="007D1E06" w14:paraId="44A1B3CC" w14:textId="77777777" w:rsidTr="0071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4CB2A7A8" w14:textId="77777777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11</w:t>
            </w:r>
            <w:r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18 พฤษภาคม  </w:t>
            </w:r>
            <w:r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lang w:bidi="th-TH"/>
              </w:rPr>
              <w:t>2565</w:t>
            </w: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7CD6B47D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  <w:r w:rsidRPr="00A869C1">
              <w:rPr>
                <w:rFonts w:ascii="Leelawadee" w:hAnsi="Leelawadee" w:cs="Leelawadee" w:hint="cs"/>
                <w:color w:val="002060"/>
                <w:cs/>
                <w:lang w:bidi="th-TH"/>
              </w:rPr>
              <w:t>**วันวิสาขบูชา</w:t>
            </w: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53D72528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29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7FB95235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28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0393C3ED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56D01A90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900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0897DA63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-</w:t>
            </w:r>
          </w:p>
        </w:tc>
      </w:tr>
      <w:tr w:rsidR="00F81230" w:rsidRPr="007D1E06" w14:paraId="1A43B863" w14:textId="77777777" w:rsidTr="0071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0A7B7CEB" w14:textId="77777777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18</w:t>
            </w:r>
            <w:r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25 พฤษภาคม  </w:t>
            </w:r>
            <w:r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lang w:bidi="th-TH"/>
              </w:rPr>
              <w:t>2565</w:t>
            </w: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3E73F4C0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01813821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28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5552FD50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6BCCD029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2B5AA1FE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900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4F0552BB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</w:tr>
      <w:tr w:rsidR="00F81230" w:rsidRPr="007D1E06" w14:paraId="25D04465" w14:textId="77777777" w:rsidTr="0071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33056962" w14:textId="77777777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25</w:t>
            </w:r>
            <w:r w:rsidRPr="00A869C1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 w:rsidRPr="00A869C1"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พฤษภา</w:t>
            </w: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-1 มิถุนา</w:t>
            </w:r>
            <w:r w:rsidRPr="00A869C1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71A8B003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6F755401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0324A061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2F296003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61552476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900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1A64BDC1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-</w:t>
            </w:r>
          </w:p>
        </w:tc>
      </w:tr>
      <w:tr w:rsidR="00F81230" w:rsidRPr="007D1E06" w14:paraId="27C0DEEA" w14:textId="77777777" w:rsidTr="0071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41DCA1C5" w14:textId="77777777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  <w:r w:rsidRPr="00A869C1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1 – </w:t>
            </w: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8</w:t>
            </w:r>
            <w:r w:rsidRPr="00A869C1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มิถุนายน</w:t>
            </w:r>
            <w:r w:rsidRPr="00A869C1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 2565</w:t>
            </w: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4836DC8E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7BB81331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28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5FC5364F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2BC16A1D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999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3610A637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900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37C550FE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-</w:t>
            </w:r>
          </w:p>
        </w:tc>
      </w:tr>
      <w:tr w:rsidR="00F81230" w:rsidRPr="007D1E06" w14:paraId="2CCBB00D" w14:textId="77777777" w:rsidTr="0071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2D348B27" w14:textId="77777777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8 -15 มิถุนายน</w:t>
            </w:r>
            <w:r w:rsidRPr="00A869C1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 2565</w:t>
            </w: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53CB3055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350A0C90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28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5D90C86D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1665EED1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5F878D02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900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6E3971B2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</w:tr>
      <w:tr w:rsidR="00F81230" w:rsidRPr="007D1E06" w14:paraId="0E43390C" w14:textId="77777777" w:rsidTr="0071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1D2DBC44" w14:textId="77777777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15</w:t>
            </w:r>
            <w:r w:rsidRPr="006820BC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-</w:t>
            </w: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22</w:t>
            </w:r>
            <w:r w:rsidRPr="006820BC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 w:rsidRPr="006820BC"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มิถุนายน</w:t>
            </w:r>
            <w:r w:rsidRPr="006820BC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 2565</w:t>
            </w: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7E9C3280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494A4260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40E129AD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1908B2A8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7DBAA494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900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7C48C1E4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-</w:t>
            </w:r>
          </w:p>
        </w:tc>
      </w:tr>
      <w:tr w:rsidR="00F81230" w:rsidRPr="007D1E06" w14:paraId="7709AE0D" w14:textId="77777777" w:rsidTr="007140AD">
        <w:tblPrEx>
          <w:tblBorders>
            <w:top w:val="single" w:sz="4" w:space="0" w:color="DBEEA6" w:themeColor="accent2" w:themeTint="66"/>
            <w:left w:val="single" w:sz="4" w:space="0" w:color="DBEEA6" w:themeColor="accent2" w:themeTint="66"/>
            <w:bottom w:val="single" w:sz="4" w:space="0" w:color="DBEEA6" w:themeColor="accent2" w:themeTint="66"/>
            <w:right w:val="single" w:sz="4" w:space="0" w:color="DBEEA6" w:themeColor="accent2" w:themeTint="66"/>
            <w:insideH w:val="single" w:sz="4" w:space="0" w:color="DBEEA6" w:themeColor="accent2" w:themeTint="66"/>
            <w:insideV w:val="single" w:sz="4" w:space="0" w:color="DBEEA6" w:themeColor="accent2" w:themeTint="66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43F04685" w14:textId="77777777" w:rsidR="00F81230" w:rsidRPr="007D1E06" w:rsidRDefault="00F81230" w:rsidP="00947206">
            <w:pPr>
              <w:spacing w:before="0"/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22</w:t>
            </w:r>
            <w:r w:rsidRPr="006820BC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-</w:t>
            </w:r>
            <w:r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29</w:t>
            </w:r>
            <w:r w:rsidRPr="006820BC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 w:rsidRPr="006820BC">
              <w:rPr>
                <w:rFonts w:ascii="Leelawadee" w:hAnsi="Leelawadee" w:cs="Leelawadee" w:hint="cs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>มิถุนายน</w:t>
            </w:r>
            <w:r w:rsidRPr="006820BC">
              <w:rPr>
                <w:rFonts w:ascii="Leelawadee" w:hAnsi="Leelawadee" w:cs="Leelawadee"/>
                <w:b w:val="0"/>
                <w:bCs w:val="0"/>
                <w:color w:val="002060"/>
                <w:sz w:val="24"/>
                <w:szCs w:val="24"/>
                <w:cs/>
                <w:lang w:bidi="th-TH"/>
              </w:rPr>
              <w:t xml:space="preserve">  2565</w:t>
            </w:r>
          </w:p>
        </w:tc>
        <w:tc>
          <w:tcPr>
            <w:tcW w:w="1442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</w:tcPr>
          <w:p w14:paraId="73CE28E4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4703A518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28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126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71E163B4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00</w:t>
            </w:r>
          </w:p>
        </w:tc>
        <w:tc>
          <w:tcPr>
            <w:tcW w:w="1351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6EBAF65C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27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99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158A1EEF" w14:textId="77777777" w:rsidR="00F81230" w:rsidRPr="007D1E06" w:rsidRDefault="00F81230" w:rsidP="00947206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lang w:bidi="th-TH"/>
              </w:rPr>
              <w:t>,</w:t>
            </w: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900</w:t>
            </w:r>
          </w:p>
        </w:tc>
        <w:tc>
          <w:tcPr>
            <w:tcW w:w="1616" w:type="dxa"/>
            <w:tcBorders>
              <w:top w:val="single" w:sz="4" w:space="0" w:color="A5D028" w:themeColor="accent2"/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hideMark/>
          </w:tcPr>
          <w:p w14:paraId="6ED185DF" w14:textId="77777777" w:rsidR="00F81230" w:rsidRPr="007D1E06" w:rsidRDefault="00F81230" w:rsidP="0094720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</w:pPr>
            <w:r w:rsidRPr="007D1E0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-</w:t>
            </w:r>
          </w:p>
        </w:tc>
      </w:tr>
    </w:tbl>
    <w:p w14:paraId="5619B804" w14:textId="5CED6910" w:rsidR="00F81230" w:rsidRDefault="00F81230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color w:val="002060"/>
          <w:lang w:bidi="th-TH"/>
        </w:rPr>
      </w:pPr>
    </w:p>
    <w:p w14:paraId="1AE48120" w14:textId="047B5AF5" w:rsidR="00F81230" w:rsidRDefault="00F81230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color w:val="002060"/>
          <w:lang w:bidi="th-TH"/>
        </w:rPr>
      </w:pPr>
    </w:p>
    <w:p w14:paraId="0EDA04F9" w14:textId="7D13EEDD" w:rsidR="00257C07" w:rsidRPr="00FE44B0" w:rsidRDefault="00257C07" w:rsidP="00947206">
      <w:pPr>
        <w:spacing w:before="0" w:after="0" w:line="240" w:lineRule="auto"/>
        <w:ind w:left="1440" w:hanging="1440"/>
        <w:rPr>
          <w:rFonts w:ascii="Tahoma" w:hAnsi="Tahoma" w:cs="Tahoma"/>
          <w:b/>
          <w:bCs/>
          <w:color w:val="FF0000"/>
          <w:lang w:bidi="th-TH"/>
        </w:rPr>
      </w:pPr>
      <w:r w:rsidRPr="00FE44B0">
        <w:rPr>
          <w:rFonts w:ascii="Tahoma" w:hAnsi="Tahoma" w:cs="Tahoma"/>
          <w:b/>
          <w:bCs/>
          <w:color w:val="FF0000"/>
          <w:cs/>
          <w:lang w:bidi="th-TH"/>
        </w:rPr>
        <w:t>เงื่อนไขการเดินทางระหว่างสถานการณ์โควิค</w:t>
      </w:r>
      <w:r w:rsidRPr="00FE44B0">
        <w:rPr>
          <w:rFonts w:ascii="Tahoma" w:hAnsi="Tahoma" w:cs="Tahoma"/>
          <w:b/>
          <w:bCs/>
          <w:color w:val="FF0000"/>
          <w:lang w:bidi="th-TH"/>
        </w:rPr>
        <w:t>1</w:t>
      </w:r>
      <w:r w:rsidR="00117681" w:rsidRPr="00FE44B0">
        <w:rPr>
          <w:rFonts w:ascii="Tahoma" w:hAnsi="Tahoma" w:cs="Tahoma"/>
          <w:b/>
          <w:bCs/>
          <w:color w:val="FF0000"/>
          <w:lang w:bidi="th-TH"/>
        </w:rPr>
        <w:t>9</w:t>
      </w:r>
    </w:p>
    <w:p w14:paraId="1CA30F94" w14:textId="0075CAC7" w:rsidR="00117681" w:rsidRPr="00FE44B0" w:rsidRDefault="00B850F7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>1</w:t>
      </w:r>
      <w:r w:rsidR="00117681" w:rsidRPr="00FE44B0">
        <w:rPr>
          <w:rFonts w:ascii="Tahoma" w:hAnsi="Tahoma" w:cs="Tahoma"/>
          <w:color w:val="002060"/>
          <w:lang w:bidi="th-TH"/>
        </w:rPr>
        <w:t xml:space="preserve">. </w:t>
      </w:r>
      <w:r w:rsidR="00117681" w:rsidRPr="00FE44B0">
        <w:rPr>
          <w:rFonts w:ascii="Tahoma" w:hAnsi="Tahoma" w:cs="Tahoma"/>
          <w:color w:val="002060"/>
          <w:cs/>
          <w:lang w:bidi="th-TH"/>
        </w:rPr>
        <w:t>เอกสารจะต้องเตรียมก่อนการเดินทาง</w:t>
      </w:r>
    </w:p>
    <w:p w14:paraId="040A0246" w14:textId="1D6A7065" w:rsidR="00117681" w:rsidRPr="00FE44B0" w:rsidRDefault="00117681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   </w:t>
      </w:r>
      <w:r w:rsidRPr="00FE44B0">
        <w:rPr>
          <w:rFonts w:ascii="Tahoma" w:hAnsi="Tahoma" w:cs="Tahoma"/>
          <w:color w:val="002060"/>
          <w:lang w:bidi="th-TH"/>
        </w:rPr>
        <w:t xml:space="preserve">-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พาสปอร์ตตัวจริง (เหลืออายุการใช้งานมากกว่า </w:t>
      </w:r>
      <w:r w:rsidRPr="00FE44B0">
        <w:rPr>
          <w:rFonts w:ascii="Tahoma" w:hAnsi="Tahoma" w:cs="Tahoma"/>
          <w:color w:val="002060"/>
          <w:lang w:bidi="th-TH"/>
        </w:rPr>
        <w:t xml:space="preserve">6 </w:t>
      </w:r>
      <w:r w:rsidRPr="00FE44B0">
        <w:rPr>
          <w:rFonts w:ascii="Tahoma" w:hAnsi="Tahoma" w:cs="Tahoma"/>
          <w:color w:val="002060"/>
          <w:cs/>
          <w:lang w:bidi="th-TH"/>
        </w:rPr>
        <w:t>เดือน)</w:t>
      </w:r>
    </w:p>
    <w:p w14:paraId="17669E99" w14:textId="2B5EEC7A" w:rsidR="00117681" w:rsidRPr="00FE44B0" w:rsidRDefault="00117681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   - </w:t>
      </w:r>
      <w:r w:rsidR="004C0636" w:rsidRPr="00FE44B0">
        <w:rPr>
          <w:rFonts w:ascii="Tahoma" w:hAnsi="Tahoma" w:cs="Tahoma"/>
          <w:color w:val="002060"/>
          <w:cs/>
          <w:lang w:bidi="th-TH"/>
        </w:rPr>
        <w:t xml:space="preserve">วัคซีนพาสปอร์ต </w:t>
      </w:r>
      <w:r w:rsidR="00B850F7" w:rsidRPr="00FE44B0">
        <w:rPr>
          <w:rFonts w:ascii="Tahoma" w:hAnsi="Tahoma" w:cs="Tahoma"/>
          <w:color w:val="002060"/>
          <w:cs/>
          <w:lang w:bidi="th-TH"/>
        </w:rPr>
        <w:t>หรือเอกสาร</w:t>
      </w:r>
      <w:r w:rsidR="004C0636" w:rsidRPr="00FE44B0">
        <w:rPr>
          <w:rFonts w:ascii="Tahoma" w:hAnsi="Tahoma" w:cs="Tahoma"/>
          <w:color w:val="002060"/>
          <w:cs/>
          <w:lang w:bidi="th-TH"/>
        </w:rPr>
        <w:t xml:space="preserve">รับรองการฉีดวัคซีนโควิค </w:t>
      </w:r>
      <w:r w:rsidR="004C0636" w:rsidRPr="00FE44B0">
        <w:rPr>
          <w:rFonts w:ascii="Tahoma" w:hAnsi="Tahoma" w:cs="Tahoma"/>
          <w:color w:val="002060"/>
          <w:lang w:bidi="th-TH"/>
        </w:rPr>
        <w:t>19</w:t>
      </w:r>
      <w:r w:rsidR="004C0636" w:rsidRPr="00FE44B0">
        <w:rPr>
          <w:rFonts w:ascii="Tahoma" w:hAnsi="Tahoma" w:cs="Tahoma"/>
          <w:color w:val="002060"/>
          <w:cs/>
          <w:lang w:bidi="th-TH"/>
        </w:rPr>
        <w:t xml:space="preserve"> ครบ </w:t>
      </w:r>
      <w:r w:rsidR="004C0636" w:rsidRPr="00FE44B0">
        <w:rPr>
          <w:rFonts w:ascii="Tahoma" w:hAnsi="Tahoma" w:cs="Tahoma"/>
          <w:color w:val="002060"/>
          <w:lang w:bidi="th-TH"/>
        </w:rPr>
        <w:t>2</w:t>
      </w:r>
      <w:r w:rsidR="00682765" w:rsidRPr="00FE44B0">
        <w:rPr>
          <w:rFonts w:ascii="Tahoma" w:hAnsi="Tahoma" w:cs="Tahoma"/>
          <w:color w:val="002060"/>
          <w:cs/>
          <w:lang w:bidi="th-TH"/>
        </w:rPr>
        <w:t>-3</w:t>
      </w:r>
      <w:r w:rsidR="004C0636" w:rsidRPr="00FE44B0">
        <w:rPr>
          <w:rFonts w:ascii="Tahoma" w:hAnsi="Tahoma" w:cs="Tahoma"/>
          <w:color w:val="002060"/>
          <w:lang w:bidi="th-TH"/>
        </w:rPr>
        <w:t xml:space="preserve"> </w:t>
      </w:r>
      <w:r w:rsidR="004C0636" w:rsidRPr="00FE44B0">
        <w:rPr>
          <w:rFonts w:ascii="Tahoma" w:hAnsi="Tahoma" w:cs="Tahoma"/>
          <w:color w:val="002060"/>
          <w:cs/>
          <w:lang w:bidi="th-TH"/>
        </w:rPr>
        <w:t>เข็ม</w:t>
      </w:r>
    </w:p>
    <w:p w14:paraId="1EA6B3D1" w14:textId="63F1F113" w:rsidR="00257C07" w:rsidRPr="00FE44B0" w:rsidRDefault="004C0636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   </w:t>
      </w:r>
    </w:p>
    <w:p w14:paraId="32537419" w14:textId="77777777" w:rsidR="0073558A" w:rsidRPr="00FE44B0" w:rsidRDefault="0073558A" w:rsidP="00947206">
      <w:pPr>
        <w:spacing w:before="0" w:after="0" w:line="240" w:lineRule="auto"/>
        <w:ind w:left="1440" w:hanging="1440"/>
        <w:rPr>
          <w:rFonts w:ascii="Tahoma" w:hAnsi="Tahoma" w:cs="Tahoma"/>
          <w:b/>
          <w:bCs/>
          <w:color w:val="FF0000"/>
        </w:rPr>
      </w:pPr>
      <w:r w:rsidRPr="00FE44B0">
        <w:rPr>
          <w:rFonts w:ascii="Tahoma" w:hAnsi="Tahoma" w:cs="Tahoma"/>
          <w:b/>
          <w:bCs/>
          <w:color w:val="FF0000"/>
          <w:cs/>
          <w:lang w:bidi="th-TH"/>
        </w:rPr>
        <w:t>การจองและชำระเงิน</w:t>
      </w:r>
    </w:p>
    <w:p w14:paraId="4699AD56" w14:textId="3DCEFE02" w:rsidR="0073558A" w:rsidRPr="00FE44B0" w:rsidRDefault="0073558A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- กรุณาชำระค่ามัดจำท่านละ </w:t>
      </w:r>
      <w:r w:rsidR="00CA4061" w:rsidRPr="00FE44B0">
        <w:rPr>
          <w:rFonts w:ascii="Tahoma" w:hAnsi="Tahoma" w:cs="Tahoma"/>
          <w:b/>
          <w:bCs/>
          <w:color w:val="FF0000"/>
          <w:cs/>
          <w:lang w:bidi="th-TH"/>
        </w:rPr>
        <w:t>1</w:t>
      </w:r>
      <w:r w:rsidR="00411E60" w:rsidRPr="00FE44B0">
        <w:rPr>
          <w:rFonts w:ascii="Tahoma" w:hAnsi="Tahoma" w:cs="Tahoma"/>
          <w:b/>
          <w:bCs/>
          <w:color w:val="FF0000"/>
          <w:lang w:bidi="th-TH"/>
        </w:rPr>
        <w:t>0</w:t>
      </w:r>
      <w:r w:rsidRPr="00FE44B0">
        <w:rPr>
          <w:rFonts w:ascii="Tahoma" w:hAnsi="Tahoma" w:cs="Tahoma"/>
          <w:b/>
          <w:bCs/>
          <w:color w:val="FF0000"/>
          <w:cs/>
          <w:lang w:bidi="th-TH"/>
        </w:rPr>
        <w:t>,000.- บาท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ภายใน </w:t>
      </w:r>
      <w:r w:rsidRPr="00FE44B0">
        <w:rPr>
          <w:rFonts w:ascii="Tahoma" w:hAnsi="Tahoma" w:cs="Tahoma"/>
          <w:color w:val="002060"/>
          <w:lang w:bidi="th-TH"/>
        </w:rPr>
        <w:t>3</w:t>
      </w:r>
      <w:r w:rsidRPr="00FE44B0">
        <w:rPr>
          <w:rFonts w:ascii="Tahoma" w:hAnsi="Tahoma" w:cs="Tahoma"/>
          <w:color w:val="002060"/>
          <w:cs/>
          <w:lang w:bidi="th-TH"/>
        </w:rPr>
        <w:t xml:space="preserve"> วัน จองเดินทาง </w:t>
      </w:r>
      <w:r w:rsidRPr="00FE44B0">
        <w:rPr>
          <w:rFonts w:ascii="Tahoma" w:hAnsi="Tahoma" w:cs="Tahoma"/>
          <w:color w:val="002060"/>
          <w:lang w:bidi="th-TH"/>
        </w:rPr>
        <w:t>***</w:t>
      </w:r>
    </w:p>
    <w:p w14:paraId="2EB5F88E" w14:textId="01C2A1A9" w:rsidR="0073558A" w:rsidRDefault="0073558A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- กรุณาชำระค่าบริการส่วนที่เหลือทั้งหมดก่อนการเดินทาง </w:t>
      </w:r>
      <w:r w:rsidRPr="00FE44B0">
        <w:rPr>
          <w:rFonts w:ascii="Tahoma" w:hAnsi="Tahoma" w:cs="Tahoma"/>
          <w:color w:val="002060"/>
          <w:lang w:bidi="th-TH"/>
        </w:rPr>
        <w:t>3</w:t>
      </w:r>
      <w:r w:rsidRPr="00FE44B0">
        <w:rPr>
          <w:rFonts w:ascii="Tahoma" w:hAnsi="Tahoma" w:cs="Tahoma"/>
          <w:color w:val="002060"/>
          <w:cs/>
          <w:lang w:bidi="th-TH"/>
        </w:rPr>
        <w:t>0 วัน</w:t>
      </w:r>
    </w:p>
    <w:p w14:paraId="22C0793C" w14:textId="77777777" w:rsidR="007F6D4B" w:rsidRPr="00FE44B0" w:rsidRDefault="007F6D4B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1B864664" w14:textId="77777777" w:rsidR="007F6D4B" w:rsidRPr="007F6D4B" w:rsidRDefault="007F6D4B" w:rsidP="007F6D4B">
      <w:pPr>
        <w:tabs>
          <w:tab w:val="left" w:pos="2685"/>
        </w:tabs>
        <w:spacing w:before="0" w:after="0" w:line="240" w:lineRule="auto"/>
        <w:rPr>
          <w:rFonts w:ascii="Tahoma" w:hAnsi="Tahoma" w:cs="Tahoma"/>
          <w:color w:val="002060"/>
          <w:u w:val="single"/>
        </w:rPr>
      </w:pPr>
      <w:r w:rsidRPr="007F6D4B">
        <w:rPr>
          <w:rFonts w:ascii="Tahoma" w:hAnsi="Tahoma" w:cs="Tahoma"/>
          <w:color w:val="002060"/>
          <w:u w:val="single"/>
          <w:cs/>
          <w:lang w:bidi="th-TH"/>
        </w:rPr>
        <w:t>อัตราค่าบริการนี้</w:t>
      </w:r>
      <w:r w:rsidRPr="007F6D4B">
        <w:rPr>
          <w:rFonts w:ascii="Tahoma" w:hAnsi="Tahoma" w:cs="Tahoma"/>
          <w:color w:val="FF0000"/>
          <w:u w:val="single"/>
          <w:cs/>
          <w:lang w:bidi="th-TH"/>
        </w:rPr>
        <w:t>รวม</w:t>
      </w:r>
    </w:p>
    <w:p w14:paraId="094733C3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ค่าตั๋วเครื่องบินไป – กลับพร้อมคณะ สายการบิน </w:t>
      </w:r>
      <w:r w:rsidRPr="00FE44B0">
        <w:rPr>
          <w:rFonts w:ascii="Tahoma" w:hAnsi="Tahoma" w:cs="Tahoma"/>
          <w:color w:val="FF0000"/>
          <w:lang w:bidi="th-TH"/>
        </w:rPr>
        <w:t>Mahan Air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</w:t>
      </w:r>
    </w:p>
    <w:p w14:paraId="0B99739E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ค่าตั๋วเครื่องบินภายในประเทศ </w:t>
      </w:r>
      <w:r w:rsidRPr="00FE44B0">
        <w:rPr>
          <w:rFonts w:ascii="Tahoma" w:hAnsi="Tahoma" w:cs="Tahoma"/>
          <w:color w:val="002060"/>
          <w:lang w:bidi="th-TH"/>
        </w:rPr>
        <w:t xml:space="preserve">1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เที่ยวสายการบิน </w:t>
      </w:r>
      <w:r w:rsidRPr="00FE44B0">
        <w:rPr>
          <w:rFonts w:ascii="Tahoma" w:hAnsi="Tahoma" w:cs="Tahoma"/>
          <w:color w:val="FF0000"/>
          <w:lang w:bidi="th-TH"/>
        </w:rPr>
        <w:t>Turkish Airlines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หรือ </w:t>
      </w:r>
      <w:r w:rsidRPr="00FE44B0">
        <w:rPr>
          <w:rFonts w:ascii="Tahoma" w:hAnsi="Tahoma" w:cs="Tahoma"/>
          <w:color w:val="FF0000"/>
          <w:lang w:bidi="th-TH"/>
        </w:rPr>
        <w:t>Pegasus Airlines</w:t>
      </w:r>
    </w:p>
    <w:p w14:paraId="18F53B95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eastAsia="SimSun" w:hAnsi="Tahoma" w:cs="Tahoma"/>
          <w:color w:val="002060"/>
          <w:cs/>
          <w:lang w:bidi="th-TH"/>
        </w:rPr>
        <w:t>ค่าที่พัก</w:t>
      </w:r>
      <w:r w:rsidRPr="00FE44B0">
        <w:rPr>
          <w:rFonts w:ascii="Tahoma" w:eastAsia="SimSun" w:hAnsi="Tahoma" w:cs="Tahoma"/>
          <w:color w:val="FF0000"/>
          <w:cs/>
          <w:lang w:bidi="th-TH"/>
        </w:rPr>
        <w:t xml:space="preserve">โรงแรมระดับมาตราฐานหรือเทียบเท่า </w:t>
      </w:r>
      <w:r w:rsidRPr="00FE44B0">
        <w:rPr>
          <w:rFonts w:ascii="Tahoma" w:eastAsia="SimSun" w:hAnsi="Tahoma" w:cs="Tahoma"/>
          <w:color w:val="FF0000"/>
          <w:lang w:bidi="th-TH"/>
        </w:rPr>
        <w:t>4-</w:t>
      </w:r>
      <w:r w:rsidRPr="00FE44B0">
        <w:rPr>
          <w:rFonts w:ascii="Tahoma" w:eastAsia="SimSun" w:hAnsi="Tahoma" w:cs="Tahoma"/>
          <w:color w:val="FF0000"/>
        </w:rPr>
        <w:t xml:space="preserve">5 </w:t>
      </w:r>
      <w:r w:rsidRPr="00FE44B0">
        <w:rPr>
          <w:rFonts w:ascii="Tahoma" w:eastAsia="SimSun" w:hAnsi="Tahoma" w:cs="Tahoma"/>
          <w:color w:val="FF0000"/>
          <w:cs/>
          <w:lang w:bidi="th-TH"/>
        </w:rPr>
        <w:t xml:space="preserve">ดาว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และพักโรงแรมสไตล์ถ้ำ </w:t>
      </w:r>
      <w:r w:rsidRPr="00FE44B0">
        <w:rPr>
          <w:rFonts w:ascii="Tahoma" w:hAnsi="Tahoma" w:cs="Tahoma"/>
          <w:color w:val="FF0000"/>
          <w:lang w:bidi="th-TH"/>
        </w:rPr>
        <w:t xml:space="preserve">1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คืน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หรับพักห้องละ </w:t>
      </w:r>
      <w:r w:rsidRPr="00FE44B0">
        <w:rPr>
          <w:rFonts w:ascii="Tahoma" w:hAnsi="Tahoma" w:cs="Tahoma"/>
          <w:color w:val="002060"/>
        </w:rPr>
        <w:t xml:space="preserve">2 </w:t>
      </w:r>
      <w:r w:rsidRPr="00FE44B0">
        <w:rPr>
          <w:rFonts w:ascii="Tahoma" w:hAnsi="Tahoma" w:cs="Tahoma"/>
          <w:color w:val="002060"/>
          <w:cs/>
          <w:lang w:bidi="th-TH"/>
        </w:rPr>
        <w:t>ท่าน</w:t>
      </w:r>
      <w:r w:rsidRPr="00FE44B0">
        <w:rPr>
          <w:rFonts w:ascii="Tahoma" w:hAnsi="Tahoma" w:cs="Tahoma"/>
          <w:color w:val="002060"/>
          <w:lang w:bidi="th-TH"/>
        </w:rPr>
        <w:t xml:space="preserve"> (</w:t>
      </w:r>
      <w:r w:rsidRPr="00FE44B0">
        <w:rPr>
          <w:rFonts w:ascii="Tahoma" w:hAnsi="Tahoma" w:cs="Tahoma"/>
          <w:color w:val="002060"/>
          <w:cs/>
          <w:lang w:bidi="th-TH"/>
        </w:rPr>
        <w:t>ในกรณีมีงานเทรดแฟร์ การแข่งขันกีฬา หรือกิจกรรมอื่นๆ ทางบริษัทขอสงวนสิทธิ์ในการย้ายพักในเมืองใกล้เคียงแทน อาจจะมีการปรับเปลี่ยนโปรแกรมตามความเหมาะสม)</w:t>
      </w:r>
    </w:p>
    <w:p w14:paraId="12FB8C0A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ค่าอาหารครบทุกมื้อ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ตามที่ระบุในรายการ ทางบริษัทจึงขอสงวนสิทธิ์นการเปลี่ยนแปลง</w:t>
      </w:r>
    </w:p>
    <w:p w14:paraId="573804FE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ค่ารถรับ – ส่งสนามบิน และตลอดรายการทัวร์</w:t>
      </w:r>
    </w:p>
    <w:p w14:paraId="1B24684E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ค่าอัตราเข้าชมสถานที่ต่างๆ ที่ระบุไว้ในรายการ</w:t>
      </w:r>
      <w:r w:rsidRPr="00FE44B0">
        <w:rPr>
          <w:rFonts w:ascii="Tahoma" w:hAnsi="Tahoma" w:cs="Tahoma"/>
          <w:color w:val="002060"/>
          <w:cs/>
          <w:lang w:bidi="th-TH"/>
        </w:rPr>
        <w:tab/>
      </w:r>
    </w:p>
    <w:p w14:paraId="5EC23E9E" w14:textId="77777777" w:rsidR="007F6D4B" w:rsidRPr="00FE44B0" w:rsidRDefault="007F6D4B" w:rsidP="007F6D4B">
      <w:pPr>
        <w:pStyle w:val="ListParagraph"/>
        <w:numPr>
          <w:ilvl w:val="0"/>
          <w:numId w:val="36"/>
        </w:numPr>
        <w:tabs>
          <w:tab w:val="left" w:pos="1343"/>
        </w:tabs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ค่ามัคคุเทศก์ของบริษัทนำเที่ยว และการอำนวยความสะดวกตลอดการเดินทาง</w:t>
      </w:r>
    </w:p>
    <w:p w14:paraId="5CE91BC6" w14:textId="77777777" w:rsidR="007F6D4B" w:rsidRPr="00947206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947206">
        <w:rPr>
          <w:rFonts w:ascii="Tahoma" w:hAnsi="Tahoma" w:cs="Tahoma"/>
          <w:color w:val="002060"/>
          <w:cs/>
          <w:lang w:bidi="th-TH"/>
        </w:rPr>
        <w:t xml:space="preserve">ค่าประกันภัยอุบัติเหตุระหว่างการเดินทางในวงเงิน ท่านละ </w:t>
      </w:r>
      <w:r w:rsidRPr="00947206">
        <w:rPr>
          <w:rFonts w:ascii="Tahoma" w:hAnsi="Tahoma" w:cs="Tahoma"/>
          <w:color w:val="002060"/>
          <w:lang w:bidi="th-TH"/>
        </w:rPr>
        <w:t>2,0</w:t>
      </w:r>
      <w:r w:rsidRPr="00947206">
        <w:rPr>
          <w:rFonts w:ascii="Tahoma" w:hAnsi="Tahoma" w:cs="Tahoma"/>
          <w:color w:val="002060"/>
          <w:cs/>
          <w:lang w:bidi="th-TH"/>
        </w:rPr>
        <w:t>00</w:t>
      </w:r>
      <w:r w:rsidRPr="00947206">
        <w:rPr>
          <w:rFonts w:ascii="Tahoma" w:hAnsi="Tahoma" w:cs="Tahoma"/>
          <w:color w:val="002060"/>
          <w:lang w:bidi="th-TH"/>
        </w:rPr>
        <w:t>,</w:t>
      </w:r>
      <w:r w:rsidRPr="00947206">
        <w:rPr>
          <w:rFonts w:ascii="Tahoma" w:hAnsi="Tahoma" w:cs="Tahoma"/>
          <w:color w:val="002060"/>
          <w:cs/>
          <w:lang w:bidi="th-TH"/>
        </w:rPr>
        <w:t>000 บาท (เงื่อนไขตามกรมธรรม์)</w:t>
      </w:r>
    </w:p>
    <w:p w14:paraId="75DB55BD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i/>
          <w:iCs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หมายเหตุ **</w:t>
      </w:r>
      <w:r w:rsidRPr="00FE44B0">
        <w:rPr>
          <w:rFonts w:ascii="Tahoma" w:hAnsi="Tahoma" w:cs="Tahoma"/>
          <w:i/>
          <w:iCs/>
          <w:color w:val="002060"/>
          <w:cs/>
          <w:lang w:bidi="th-TH"/>
        </w:rPr>
        <w:t>ในกรณีลูกค้าท่านใดสนใจ</w:t>
      </w:r>
      <w:r w:rsidRPr="00FE44B0">
        <w:rPr>
          <w:rFonts w:ascii="Tahoma" w:hAnsi="Tahoma" w:cs="Tahoma"/>
          <w:i/>
          <w:iCs/>
          <w:color w:val="002060"/>
          <w:lang w:bidi="th-TH"/>
        </w:rPr>
        <w:t xml:space="preserve"> </w:t>
      </w:r>
      <w:r w:rsidRPr="00FE44B0">
        <w:rPr>
          <w:rFonts w:ascii="Tahoma" w:hAnsi="Tahoma" w:cs="Tahoma"/>
          <w:i/>
          <w:iCs/>
          <w:color w:val="002060"/>
          <w:cs/>
          <w:lang w:bidi="th-TH"/>
        </w:rPr>
        <w:t xml:space="preserve">ซื้อประกันการเดินทางเพื่อให้ครอบคลุมในเรื่องสุขภาพ ท่านสามารถสอบถามรายละเอียดเพิ่มเติมได้ที่เจ้าหน้าของบริษัท** อัตราเบี้ยประกันเริ่มต้น </w:t>
      </w:r>
      <w:r w:rsidRPr="00FE44B0">
        <w:rPr>
          <w:rFonts w:ascii="Tahoma" w:hAnsi="Tahoma" w:cs="Tahoma"/>
          <w:i/>
          <w:iCs/>
          <w:color w:val="002060"/>
        </w:rPr>
        <w:t xml:space="preserve">390 </w:t>
      </w:r>
      <w:r w:rsidRPr="00FE44B0">
        <w:rPr>
          <w:rFonts w:ascii="Tahoma" w:hAnsi="Tahoma" w:cs="Tahoma"/>
          <w:i/>
          <w:iCs/>
          <w:color w:val="002060"/>
          <w:cs/>
          <w:lang w:bidi="th-TH"/>
        </w:rPr>
        <w:t>บาท ขึ้นอยู่ระยะเวลาการเดินทาง</w:t>
      </w:r>
    </w:p>
    <w:p w14:paraId="7A75398E" w14:textId="77777777" w:rsidR="007F6D4B" w:rsidRPr="00FE44B0" w:rsidRDefault="007F6D4B" w:rsidP="007F6D4B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ค่ารถปรับอากาศนำเที่ยวตามรายการที่ระบุ พร้อมพนักงานขับรถที่ชำนาญทาง </w:t>
      </w:r>
      <w:r w:rsidRPr="00FE44B0">
        <w:rPr>
          <w:rFonts w:ascii="Tahoma" w:hAnsi="Tahoma" w:cs="Tahoma"/>
          <w:color w:val="FF0000"/>
          <w:cs/>
          <w:lang w:bidi="th-TH"/>
        </w:rPr>
        <w:t>(ไม่รวมทิปพนักงานขับรถ)</w:t>
      </w:r>
    </w:p>
    <w:p w14:paraId="7E2DED33" w14:textId="77777777" w:rsidR="007F6D4B" w:rsidRPr="00FE44B0" w:rsidRDefault="007F6D4B" w:rsidP="007F6D4B">
      <w:pPr>
        <w:tabs>
          <w:tab w:val="left" w:pos="2685"/>
        </w:tabs>
        <w:spacing w:before="0" w:after="0" w:line="240" w:lineRule="auto"/>
        <w:ind w:left="1440" w:hanging="1440"/>
        <w:rPr>
          <w:rFonts w:ascii="Tahoma" w:hAnsi="Tahoma" w:cs="Tahoma"/>
          <w:color w:val="0673A5" w:themeColor="text2" w:themeShade="BF"/>
          <w:lang w:bidi="th-TH"/>
        </w:rPr>
      </w:pPr>
    </w:p>
    <w:p w14:paraId="42F1BE08" w14:textId="77777777" w:rsidR="007F6D4B" w:rsidRPr="007F6D4B" w:rsidRDefault="007F6D4B" w:rsidP="007F6D4B">
      <w:pPr>
        <w:tabs>
          <w:tab w:val="left" w:pos="2685"/>
        </w:tabs>
        <w:spacing w:before="0" w:after="0" w:line="240" w:lineRule="auto"/>
        <w:ind w:left="1440" w:hanging="1440"/>
        <w:rPr>
          <w:rFonts w:ascii="Tahoma" w:hAnsi="Tahoma" w:cs="Tahoma"/>
          <w:color w:val="002060"/>
          <w:u w:val="single"/>
        </w:rPr>
      </w:pPr>
      <w:r w:rsidRPr="007F6D4B">
        <w:rPr>
          <w:rFonts w:ascii="Tahoma" w:hAnsi="Tahoma" w:cs="Tahoma"/>
          <w:color w:val="002060"/>
          <w:u w:val="single"/>
          <w:cs/>
          <w:lang w:bidi="th-TH"/>
        </w:rPr>
        <w:t>อัตราค่าบริการนี้</w:t>
      </w:r>
      <w:r w:rsidRPr="007F6D4B">
        <w:rPr>
          <w:rFonts w:ascii="Tahoma" w:hAnsi="Tahoma" w:cs="Tahoma"/>
          <w:color w:val="FF0000"/>
          <w:u w:val="single"/>
          <w:cs/>
          <w:lang w:bidi="th-TH"/>
        </w:rPr>
        <w:t>ไม่รวม</w:t>
      </w:r>
    </w:p>
    <w:p w14:paraId="4F14002A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ค่าบริการ และค่าใช้จ่ายส่วนตัวที่ไม่ได้ระบุในรายการ</w:t>
      </w:r>
    </w:p>
    <w:p w14:paraId="4D571B22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ค่าทิปมัคคุเทศก์ไทย ค่าทิปมัคคุเทศก์ท้องถิ่น และพนักงานขับรถตามธรรมเนียม</w:t>
      </w:r>
      <w:r w:rsidRPr="00FE44B0">
        <w:rPr>
          <w:rFonts w:ascii="Tahoma" w:hAnsi="Tahoma" w:cs="Tahoma"/>
          <w:b/>
          <w:bCs/>
          <w:color w:val="FF0000"/>
          <w:cs/>
          <w:lang w:bidi="th-TH"/>
        </w:rPr>
        <w:t xml:space="preserve">คือ </w:t>
      </w:r>
      <w:r w:rsidRPr="00FE44B0">
        <w:rPr>
          <w:rFonts w:ascii="Tahoma" w:hAnsi="Tahoma" w:cs="Tahoma"/>
          <w:b/>
          <w:bCs/>
          <w:color w:val="FF0000"/>
          <w:lang w:bidi="th-TH"/>
        </w:rPr>
        <w:t>8</w:t>
      </w:r>
      <w:r w:rsidRPr="00FE44B0">
        <w:rPr>
          <w:rFonts w:ascii="Tahoma" w:hAnsi="Tahoma" w:cs="Tahoma"/>
          <w:b/>
          <w:bCs/>
          <w:color w:val="FF0000"/>
          <w:cs/>
          <w:lang w:bidi="th-TH"/>
        </w:rPr>
        <w:t>0</w:t>
      </w:r>
      <w:r w:rsidRPr="00FE44B0">
        <w:rPr>
          <w:rFonts w:ascii="Tahoma" w:hAnsi="Tahoma" w:cs="Tahoma"/>
          <w:b/>
          <w:bCs/>
          <w:color w:val="FF0000"/>
          <w:lang w:bidi="th-TH"/>
        </w:rPr>
        <w:t xml:space="preserve"> USD</w:t>
      </w:r>
      <w:r w:rsidRPr="00FE44B0">
        <w:rPr>
          <w:rFonts w:ascii="Tahoma" w:hAnsi="Tahoma" w:cs="Tahoma"/>
          <w:color w:val="FF000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>/ท่าน</w:t>
      </w:r>
    </w:p>
    <w:p w14:paraId="21B8B2F5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ตลอดทริปการเดินทาง</w:t>
      </w:r>
    </w:p>
    <w:p w14:paraId="45B61F0B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ค่าน้ำหนักกระเป๋าเดินทางในกรณีที่เกินกว่าสายการบินกำหนด ฉะนั้นกระเป๋าจะต้องไม่เกณฑ์น้ำหนักดังนี้ กระเป๋าโหลดใต้เครื่องบินจำนวนไม่เกินท่านละ </w:t>
      </w:r>
      <w:r w:rsidRPr="00FE44B0">
        <w:rPr>
          <w:rFonts w:ascii="Tahoma" w:hAnsi="Tahoma" w:cs="Tahoma"/>
          <w:color w:val="FF0000"/>
          <w:lang w:bidi="th-TH"/>
        </w:rPr>
        <w:t>2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ใบ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รวมกันไม่เกิน </w:t>
      </w:r>
      <w:r w:rsidRPr="00FE44B0">
        <w:rPr>
          <w:rFonts w:ascii="Tahoma" w:hAnsi="Tahoma" w:cs="Tahoma"/>
          <w:color w:val="FF0000"/>
          <w:lang w:bidi="th-TH"/>
        </w:rPr>
        <w:t>30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กิโลกรัม </w:t>
      </w:r>
      <w:r w:rsidRPr="00FE44B0">
        <w:rPr>
          <w:rFonts w:ascii="Tahoma" w:hAnsi="Tahoma" w:cs="Tahoma"/>
          <w:color w:val="002060"/>
          <w:cs/>
          <w:lang w:bidi="th-TH"/>
        </w:rPr>
        <w:t>และกรณีถือขึ้นเครื่องได้ไม่เกิน 7 กิโลกรัม</w:t>
      </w:r>
      <w:r w:rsidRPr="00FE44B0">
        <w:rPr>
          <w:rFonts w:ascii="Tahoma" w:hAnsi="Tahoma" w:cs="Tahoma"/>
          <w:color w:val="002060"/>
          <w:lang w:bidi="th-TH"/>
        </w:rPr>
        <w:t xml:space="preserve">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สำหรับระหว่างประเทศ ไม่เกิน </w:t>
      </w:r>
      <w:r w:rsidRPr="00FE44B0">
        <w:rPr>
          <w:rFonts w:ascii="Tahoma" w:hAnsi="Tahoma" w:cs="Tahoma"/>
          <w:color w:val="FF0000"/>
          <w:lang w:bidi="th-TH"/>
        </w:rPr>
        <w:t xml:space="preserve">15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กิโลกรัม </w:t>
      </w:r>
      <w:r w:rsidRPr="00FE44B0">
        <w:rPr>
          <w:rFonts w:ascii="Tahoma" w:hAnsi="Tahoma" w:cs="Tahoma"/>
          <w:color w:val="002060"/>
          <w:cs/>
          <w:lang w:bidi="th-TH"/>
        </w:rPr>
        <w:t>สำหรับในประเทศ</w:t>
      </w:r>
    </w:p>
    <w:p w14:paraId="76D1D21E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ค่าธรรมเนียมหนังสือเดินทาง อาหารที่สั่งเพิ่ม ค่าโทรศัพท์ ค่าซักรีด ฯลฯ</w:t>
      </w:r>
    </w:p>
    <w:p w14:paraId="6A76C308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6924E6BD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ค่าทำใบอนุญาตกลับเข้าประเทศของคนต่างชาติ หรือคนต่างด้าว</w:t>
      </w:r>
    </w:p>
    <w:p w14:paraId="47B4E2E3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  <w:rtl/>
          <w:cs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ค่าภาษีมูลค่าเพิ่ม </w:t>
      </w:r>
      <w:r w:rsidRPr="00FE44B0">
        <w:rPr>
          <w:rFonts w:ascii="Tahoma" w:hAnsi="Tahoma" w:cs="Tahoma"/>
          <w:color w:val="FF0000"/>
        </w:rPr>
        <w:t xml:space="preserve">7%,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ค่าภาษีหัก ณ ที่จ่าย </w:t>
      </w:r>
      <w:r w:rsidRPr="00FE44B0">
        <w:rPr>
          <w:rFonts w:ascii="Tahoma" w:hAnsi="Tahoma" w:cs="Tahoma"/>
          <w:color w:val="FF0000"/>
        </w:rPr>
        <w:t>3%</w:t>
      </w:r>
    </w:p>
    <w:p w14:paraId="0170EC78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ค่าน้ำหนักกระเป๋าสัมภาระ ที่หนักเกินสายการบินกำหนด</w:t>
      </w:r>
    </w:p>
    <w:p w14:paraId="642C6E70" w14:textId="77777777" w:rsidR="007F6D4B" w:rsidRPr="00FE44B0" w:rsidRDefault="007F6D4B" w:rsidP="007F6D4B">
      <w:pPr>
        <w:pStyle w:val="ListParagraph"/>
        <w:numPr>
          <w:ilvl w:val="0"/>
          <w:numId w:val="37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ค่ายกกระเป๋าเดินทางใบใหญ่ในโรงแรม</w:t>
      </w:r>
    </w:p>
    <w:p w14:paraId="6B492208" w14:textId="77777777" w:rsidR="0073558A" w:rsidRPr="00FE44B0" w:rsidRDefault="0073558A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6E802144" w14:textId="77777777" w:rsidR="00CE6533" w:rsidRPr="00FE44B0" w:rsidRDefault="00CE6533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07C1AD5C" w14:textId="77777777" w:rsidR="008B7489" w:rsidRPr="007F6D4B" w:rsidRDefault="008B7489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u w:val="single"/>
        </w:rPr>
      </w:pPr>
      <w:r w:rsidRPr="007F6D4B">
        <w:rPr>
          <w:rFonts w:ascii="Tahoma" w:hAnsi="Tahoma" w:cs="Tahoma"/>
          <w:color w:val="002060"/>
          <w:u w:val="single"/>
          <w:cs/>
          <w:lang w:bidi="th-TH"/>
        </w:rPr>
        <w:t>เงื่อนไขยกเลิกการจอง :</w:t>
      </w:r>
    </w:p>
    <w:p w14:paraId="2C245E4B" w14:textId="60283AD5" w:rsidR="008B7489" w:rsidRPr="00947206" w:rsidRDefault="008B7489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</w:rPr>
      </w:pPr>
      <w:r w:rsidRPr="00947206">
        <w:rPr>
          <w:rFonts w:ascii="Tahoma" w:hAnsi="Tahoma" w:cs="Tahoma"/>
          <w:color w:val="002060"/>
          <w:cs/>
          <w:lang w:bidi="th-TH"/>
        </w:rPr>
        <w:t xml:space="preserve">เนื่องจากยกเลิกก่อนการเดินทาง </w:t>
      </w:r>
      <w:r w:rsidRPr="00947206">
        <w:rPr>
          <w:rFonts w:ascii="Tahoma" w:hAnsi="Tahoma" w:cs="Tahoma"/>
          <w:color w:val="002060"/>
        </w:rPr>
        <w:t>45</w:t>
      </w:r>
      <w:r w:rsidRPr="00947206">
        <w:rPr>
          <w:rFonts w:ascii="Tahoma" w:hAnsi="Tahoma" w:cs="Tahoma"/>
          <w:color w:val="002060"/>
          <w:cs/>
          <w:lang w:bidi="th-TH"/>
        </w:rPr>
        <w:t xml:space="preserve"> วันขึ้นไป คืนเงินค่าทัวร์โดยหักค่าใช้จ่ายที่เกิดขึ้นจริง </w:t>
      </w:r>
    </w:p>
    <w:p w14:paraId="252F2037" w14:textId="5AB10902" w:rsidR="008B7489" w:rsidRPr="00947206" w:rsidRDefault="008B7489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</w:rPr>
      </w:pPr>
      <w:r w:rsidRPr="00947206">
        <w:rPr>
          <w:rFonts w:ascii="Tahoma" w:hAnsi="Tahoma" w:cs="Tahoma"/>
          <w:color w:val="002060"/>
          <w:cs/>
          <w:lang w:bidi="th-TH"/>
        </w:rPr>
        <w:t xml:space="preserve">ยกเลิกก่อนการเดินทาง ก่อน </w:t>
      </w:r>
      <w:r w:rsidRPr="00947206">
        <w:rPr>
          <w:rFonts w:ascii="Tahoma" w:hAnsi="Tahoma" w:cs="Tahoma"/>
          <w:color w:val="002060"/>
          <w:lang w:bidi="th-TH"/>
        </w:rPr>
        <w:t xml:space="preserve">30 – 44 </w:t>
      </w:r>
      <w:r w:rsidRPr="00947206">
        <w:rPr>
          <w:rFonts w:ascii="Tahoma" w:hAnsi="Tahoma" w:cs="Tahoma"/>
          <w:color w:val="002060"/>
          <w:cs/>
          <w:lang w:bidi="th-TH"/>
        </w:rPr>
        <w:t xml:space="preserve">วัน คืนเงิน </w:t>
      </w:r>
      <w:r w:rsidRPr="00947206">
        <w:rPr>
          <w:rFonts w:ascii="Tahoma" w:hAnsi="Tahoma" w:cs="Tahoma"/>
          <w:color w:val="002060"/>
        </w:rPr>
        <w:t xml:space="preserve">75 % </w:t>
      </w:r>
      <w:r w:rsidRPr="00947206">
        <w:rPr>
          <w:rFonts w:ascii="Tahoma" w:hAnsi="Tahoma" w:cs="Tahoma"/>
          <w:color w:val="002060"/>
          <w:cs/>
          <w:lang w:bidi="th-TH"/>
        </w:rPr>
        <w:t>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B4EFBD0" w14:textId="57B39BFA" w:rsidR="00566C71" w:rsidRPr="00947206" w:rsidRDefault="008B7489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</w:rPr>
      </w:pPr>
      <w:r w:rsidRPr="00947206">
        <w:rPr>
          <w:rFonts w:ascii="Tahoma" w:hAnsi="Tahoma" w:cs="Tahoma"/>
          <w:color w:val="002060"/>
          <w:cs/>
          <w:lang w:bidi="th-TH"/>
        </w:rPr>
        <w:t>ยกเลิกก่อนการเดินทาง</w:t>
      </w:r>
      <w:r w:rsidR="00566C71" w:rsidRPr="00947206">
        <w:rPr>
          <w:rFonts w:ascii="Tahoma" w:hAnsi="Tahoma" w:cs="Tahoma"/>
          <w:color w:val="002060"/>
          <w:lang w:bidi="th-TH"/>
        </w:rPr>
        <w:t xml:space="preserve"> </w:t>
      </w:r>
      <w:r w:rsidR="00566C71" w:rsidRPr="00947206">
        <w:rPr>
          <w:rFonts w:ascii="Tahoma" w:hAnsi="Tahoma" w:cs="Tahoma"/>
          <w:color w:val="002060"/>
          <w:cs/>
          <w:lang w:bidi="th-TH"/>
        </w:rPr>
        <w:t xml:space="preserve">ก่อน </w:t>
      </w:r>
      <w:r w:rsidRPr="00947206">
        <w:rPr>
          <w:rFonts w:ascii="Tahoma" w:hAnsi="Tahoma" w:cs="Tahoma"/>
          <w:color w:val="002060"/>
          <w:lang w:bidi="th-TH"/>
        </w:rPr>
        <w:t>20 – 29</w:t>
      </w:r>
      <w:r w:rsidRPr="00947206">
        <w:rPr>
          <w:rFonts w:ascii="Tahoma" w:hAnsi="Tahoma" w:cs="Tahoma"/>
          <w:color w:val="002060"/>
        </w:rPr>
        <w:t xml:space="preserve"> </w:t>
      </w:r>
      <w:r w:rsidRPr="00947206">
        <w:rPr>
          <w:rFonts w:ascii="Tahoma" w:hAnsi="Tahoma" w:cs="Tahoma"/>
          <w:color w:val="002060"/>
          <w:cs/>
          <w:lang w:bidi="th-TH"/>
        </w:rPr>
        <w:t xml:space="preserve">วัน </w:t>
      </w:r>
      <w:r w:rsidR="00566C71" w:rsidRPr="00947206">
        <w:rPr>
          <w:rFonts w:ascii="Tahoma" w:hAnsi="Tahoma" w:cs="Tahoma"/>
          <w:color w:val="002060"/>
          <w:cs/>
          <w:lang w:bidi="th-TH"/>
        </w:rPr>
        <w:t xml:space="preserve">คืนเงิน </w:t>
      </w:r>
      <w:r w:rsidR="00566C71" w:rsidRPr="00947206">
        <w:rPr>
          <w:rFonts w:ascii="Tahoma" w:hAnsi="Tahoma" w:cs="Tahoma"/>
          <w:color w:val="002060"/>
          <w:lang w:bidi="th-TH"/>
        </w:rPr>
        <w:t xml:space="preserve">50 % </w:t>
      </w:r>
      <w:r w:rsidR="00566C71" w:rsidRPr="00947206">
        <w:rPr>
          <w:rFonts w:ascii="Tahoma" w:hAnsi="Tahoma" w:cs="Tahoma"/>
          <w:color w:val="002060"/>
          <w:cs/>
          <w:lang w:bidi="th-TH"/>
        </w:rPr>
        <w:t>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1BF3AFCE" w14:textId="4C69F47C" w:rsidR="008B7489" w:rsidRPr="00947206" w:rsidRDefault="00566C71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</w:rPr>
      </w:pPr>
      <w:r w:rsidRPr="00947206">
        <w:rPr>
          <w:rFonts w:ascii="Tahoma" w:hAnsi="Tahoma" w:cs="Tahoma"/>
          <w:color w:val="002060"/>
          <w:cs/>
          <w:lang w:bidi="th-TH"/>
        </w:rPr>
        <w:t xml:space="preserve">ยกเลิกการเดินทาง น้อยกว่า </w:t>
      </w:r>
      <w:r w:rsidRPr="00947206">
        <w:rPr>
          <w:rFonts w:ascii="Tahoma" w:hAnsi="Tahoma" w:cs="Tahoma"/>
          <w:color w:val="002060"/>
          <w:lang w:bidi="th-TH"/>
        </w:rPr>
        <w:t xml:space="preserve">20 </w:t>
      </w:r>
      <w:r w:rsidRPr="00947206">
        <w:rPr>
          <w:rFonts w:ascii="Tahoma" w:hAnsi="Tahoma" w:cs="Tahoma"/>
          <w:color w:val="002060"/>
          <w:cs/>
          <w:lang w:bidi="th-TH"/>
        </w:rPr>
        <w:t xml:space="preserve">วัน </w:t>
      </w:r>
      <w:r w:rsidR="008B7489" w:rsidRPr="00947206">
        <w:rPr>
          <w:rFonts w:ascii="Tahoma" w:hAnsi="Tahoma" w:cs="Tahoma"/>
          <w:color w:val="002060"/>
          <w:cs/>
          <w:lang w:bidi="th-TH"/>
        </w:rPr>
        <w:t xml:space="preserve">ขอสงวนสิทธิ์ไม่คืนเงินค่าทัวร์ที่ชำระแล้วทั้งหมด </w:t>
      </w:r>
    </w:p>
    <w:p w14:paraId="6EAC32CC" w14:textId="0BB3E555" w:rsidR="008B7489" w:rsidRPr="00947206" w:rsidRDefault="008B7489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</w:rPr>
      </w:pPr>
      <w:r w:rsidRPr="00947206">
        <w:rPr>
          <w:rFonts w:ascii="Tahoma" w:hAnsi="Tahoma" w:cs="Tahoma"/>
          <w:color w:val="002060"/>
          <w:cs/>
          <w:lang w:bidi="th-TH"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5F25A874" w14:textId="42D15DEF" w:rsidR="008B7489" w:rsidRPr="00FE44B0" w:rsidRDefault="008B7489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กรณีต้องการเปลี่ยนแปลงผู้เดินทาง (เปลี่ยนชื่อ) จะต้องแจ้งให้ทางบริษัททราบล่วงหน้า อย่างน้อย </w:t>
      </w:r>
      <w:r w:rsidRPr="00FE44B0">
        <w:rPr>
          <w:rFonts w:ascii="Tahoma" w:hAnsi="Tahoma" w:cs="Tahoma"/>
          <w:color w:val="002060"/>
        </w:rPr>
        <w:t>21</w:t>
      </w:r>
      <w:r w:rsidRPr="00FE44B0">
        <w:rPr>
          <w:rFonts w:ascii="Tahoma" w:hAnsi="Tahoma" w:cs="Tahoma"/>
          <w:color w:val="002060"/>
          <w:cs/>
          <w:lang w:bidi="th-TH"/>
        </w:rPr>
        <w:t xml:space="preserve"> วัน ก่อนออกเดินทาง </w:t>
      </w:r>
      <w:r w:rsidR="00566C71" w:rsidRPr="00FE44B0">
        <w:rPr>
          <w:rFonts w:ascii="Tahoma" w:hAnsi="Tahoma" w:cs="Tahoma"/>
          <w:color w:val="002060"/>
          <w:cs/>
          <w:lang w:bidi="th-TH"/>
        </w:rPr>
        <w:t xml:space="preserve">ไม่เสียค่าใช้จ่าย หากต่ำกว่าอาจมีค่าใช้จ่าย </w:t>
      </w:r>
      <w:r w:rsidRPr="00FE44B0">
        <w:rPr>
          <w:rFonts w:ascii="Tahoma" w:hAnsi="Tahoma" w:cs="Tahoma"/>
          <w:color w:val="002060"/>
          <w:cs/>
          <w:lang w:bidi="th-TH"/>
        </w:rPr>
        <w:t>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AB6516D" w14:textId="595D1106" w:rsidR="00CE6533" w:rsidRPr="00947206" w:rsidRDefault="008B7489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  <w:lang w:bidi="th-TH"/>
        </w:rPr>
      </w:pPr>
      <w:r w:rsidRPr="00947206">
        <w:rPr>
          <w:rFonts w:ascii="Tahoma" w:hAnsi="Tahoma" w:cs="Tahoma"/>
          <w:color w:val="002060"/>
          <w:cs/>
          <w:lang w:bidi="th-TH"/>
        </w:rPr>
        <w:lastRenderedPageBreak/>
        <w:t>หมายเหตุ : กรุณา</w:t>
      </w:r>
      <w:r w:rsidR="00566C71" w:rsidRPr="00947206">
        <w:rPr>
          <w:rFonts w:ascii="Tahoma" w:hAnsi="Tahoma" w:cs="Tahoma"/>
          <w:color w:val="002060"/>
          <w:cs/>
          <w:lang w:bidi="th-TH"/>
        </w:rPr>
        <w:t>ทุกท่าน</w:t>
      </w:r>
      <w:r w:rsidRPr="00947206">
        <w:rPr>
          <w:rFonts w:ascii="Tahoma" w:hAnsi="Tahoma" w:cs="Tahoma"/>
          <w:color w:val="002060"/>
          <w:cs/>
          <w:lang w:bidi="th-TH"/>
        </w:rPr>
        <w:t>ศึกษารายละเอียดทั้งหมดก่อนทำการจอง</w:t>
      </w:r>
      <w:r w:rsidR="00566C71" w:rsidRPr="00947206">
        <w:rPr>
          <w:rFonts w:ascii="Tahoma" w:hAnsi="Tahoma" w:cs="Tahoma"/>
          <w:color w:val="002060"/>
          <w:cs/>
          <w:lang w:bidi="th-TH"/>
        </w:rPr>
        <w:t>ทุกครั้ง</w:t>
      </w:r>
      <w:r w:rsidRPr="00947206">
        <w:rPr>
          <w:rFonts w:ascii="Tahoma" w:hAnsi="Tahoma" w:cs="Tahoma"/>
          <w:color w:val="002060"/>
          <w:cs/>
          <w:lang w:bidi="th-TH"/>
        </w:rPr>
        <w:t xml:space="preserve"> เพื่อความถูกต้องและความเข้าใจตรงกันระหว่างบริษัท</w:t>
      </w:r>
      <w:r w:rsidR="00566C71" w:rsidRPr="00947206">
        <w:rPr>
          <w:rFonts w:ascii="Tahoma" w:hAnsi="Tahoma" w:cs="Tahoma"/>
          <w:color w:val="002060"/>
          <w:cs/>
          <w:lang w:bidi="th-TH"/>
        </w:rPr>
        <w:t>และลูกค้าทุกท่าน</w:t>
      </w:r>
    </w:p>
    <w:p w14:paraId="67269C0B" w14:textId="77777777" w:rsidR="00CE6533" w:rsidRPr="00FE44B0" w:rsidRDefault="00CE6533" w:rsidP="00947206">
      <w:pPr>
        <w:spacing w:before="0" w:after="0" w:line="240" w:lineRule="auto"/>
        <w:ind w:left="1440" w:hanging="1440"/>
        <w:rPr>
          <w:rFonts w:ascii="Tahoma" w:hAnsi="Tahoma" w:cs="Tahoma"/>
          <w:color w:val="002060"/>
          <w:lang w:bidi="th-TH"/>
        </w:rPr>
      </w:pPr>
    </w:p>
    <w:p w14:paraId="1FC6CCF8" w14:textId="70E39DB8" w:rsidR="009D086E" w:rsidRPr="007F6D4B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rPr>
          <w:rFonts w:ascii="Tahoma" w:hAnsi="Tahoma" w:cs="Tahoma"/>
          <w:color w:val="002060"/>
          <w:u w:val="single"/>
          <w:lang w:bidi="th-TH"/>
        </w:rPr>
      </w:pPr>
      <w:r w:rsidRPr="007F6D4B">
        <w:rPr>
          <w:rFonts w:ascii="Tahoma" w:hAnsi="Tahoma" w:cs="Tahoma"/>
          <w:color w:val="002060"/>
          <w:u w:val="single"/>
          <w:cs/>
          <w:lang w:bidi="th-TH"/>
        </w:rPr>
        <w:t>ข้อแนะนำก่อนการเดินทาง</w:t>
      </w:r>
    </w:p>
    <w:p w14:paraId="28B20017" w14:textId="6F710D05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กรณีที่ท่านต้องออกตั๋วเครื่องบินภายในประเทศ กรุณาจองตั๋วที่สามารถเลื่อนเวลา และวันเดินทางได้ เพราะจะมีบางกรณีที่สายการบินอาจมีการปรับเปลี่ยนวันเวลาบิน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14:paraId="4FBA3C75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14:paraId="36AE46FF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กรุณาส่งรายชื่อผู้เดินทาง </w:t>
      </w:r>
      <w:r w:rsidRPr="00FE44B0">
        <w:rPr>
          <w:rFonts w:ascii="Tahoma" w:hAnsi="Tahoma" w:cs="Tahoma"/>
          <w:color w:val="FF0000"/>
          <w:cs/>
          <w:lang w:bidi="th-TH"/>
        </w:rPr>
        <w:t xml:space="preserve">สำเนาหน้าพาสปอร์ต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ให้กับเจ้าหน้าที่หลังจากที่ได้ชำระค่ามัดจำทัวร์ หรือค่าทัวร์ส่วนที่เหลือ กรณีที่ท่านเดินทางเป็นครอบครัวหลายท่าน กรุณาแจ้งรายชื่อคู่นอนกับเจ้าหน้าที่ให้ทราบ </w:t>
      </w:r>
    </w:p>
    <w:p w14:paraId="56E66D17" w14:textId="6E7BE760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กรณีที่ออกตั๋วเครื่องบินแล้วสะกดชื่อ-นามสกุลผิด ทางบริษัทจะไม่รับผิดชอบหากท่านไม่ดำเนินการส่งสำเนาหน้าพาสปอร์ตให้ทางบริษัทในการออกตั๋วเครื่องบิน</w:t>
      </w:r>
    </w:p>
    <w:p w14:paraId="60F3FDFE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มิฉะนั้นถ้าแจ้งหลังจากเจ้าหน้าที่ออกเอกสารทุกอย่างเรียบร้อยแล้ว จะต้องชำระค่าใช้จ่ายเพิ่มเติมในส่วนนี้</w:t>
      </w:r>
    </w:p>
    <w:p w14:paraId="0B63F608" w14:textId="4A1E8908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หลังจากที่ท่านได้ชำระค่ามัดจำ และค่าทัวร์ส่วนที่เหลือเรียบร้อยแล้ว </w:t>
      </w:r>
      <w:r w:rsidRPr="00FE44B0">
        <w:rPr>
          <w:rFonts w:ascii="Tahoma" w:hAnsi="Tahoma" w:cs="Tahoma"/>
          <w:color w:val="FF0000"/>
          <w:cs/>
          <w:lang w:bidi="th-TH"/>
        </w:rPr>
        <w:t>ภายใน 3-</w:t>
      </w:r>
      <w:r w:rsidRPr="00FE44B0">
        <w:rPr>
          <w:rFonts w:ascii="Tahoma" w:hAnsi="Tahoma" w:cs="Tahoma"/>
          <w:color w:val="FF0000"/>
        </w:rPr>
        <w:t>7</w:t>
      </w:r>
      <w:r w:rsidRPr="00FE44B0">
        <w:rPr>
          <w:rFonts w:ascii="Tahoma" w:hAnsi="Tahoma" w:cs="Tahoma"/>
          <w:color w:val="FF0000"/>
          <w:cs/>
          <w:lang w:bidi="th-TH"/>
        </w:rPr>
        <w:t xml:space="preserve"> วัน </w:t>
      </w:r>
      <w:r w:rsidRPr="00FE44B0">
        <w:rPr>
          <w:rFonts w:ascii="Tahoma" w:hAnsi="Tahoma" w:cs="Tahoma"/>
          <w:color w:val="002060"/>
          <w:cs/>
          <w:lang w:bidi="th-TH"/>
        </w:rPr>
        <w:t>ก่อนการเดินทาง ทางบริษัทจะจัดส่งใบนัดหมายเตรียมตัวการเดินทางให้ท่านทางอีเมล์ หรือแฟกซ์ที่ท่านได้ระบุไว้</w:t>
      </w:r>
    </w:p>
    <w:p w14:paraId="14E254F2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>ราคาทัวร์ใช้ตั๋วเครื่องบินแบบกรุ๊ป ไม่สามารถเลื่อนวันเดินทางได้จะต้องเดินทางไป-กลับตามวันเดินทางที่ระบุเท่านั้น</w:t>
      </w:r>
    </w:p>
    <w:p w14:paraId="49E178B1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Pr="00FE44B0">
        <w:rPr>
          <w:rFonts w:ascii="Tahoma" w:hAnsi="Tahoma" w:cs="Tahoma"/>
          <w:color w:val="002060"/>
        </w:rPr>
        <w:t>1</w:t>
      </w:r>
      <w:r w:rsidRPr="00FE44B0">
        <w:rPr>
          <w:rFonts w:ascii="Tahoma" w:hAnsi="Tahoma" w:cs="Tahoma"/>
          <w:color w:val="002060"/>
          <w:cs/>
          <w:lang w:bidi="th-TH"/>
        </w:rPr>
        <w:t xml:space="preserve"> ท่าน จะต้องจ่ายค่าพักเดี่ยวเพิ่มตามราคาที่ระบุไว้ในรายการทัวร์เท่านั้น</w:t>
      </w:r>
    </w:p>
    <w:p w14:paraId="69E001A7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</w:rPr>
        <w:t xml:space="preserve">PASSPORT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ต้องมีอายุการใช้ไม่น้อยกว่า </w:t>
      </w:r>
      <w:r w:rsidRPr="00FE44B0">
        <w:rPr>
          <w:rFonts w:ascii="Tahoma" w:hAnsi="Tahoma" w:cs="Tahoma"/>
          <w:color w:val="002060"/>
        </w:rPr>
        <w:t>6</w:t>
      </w:r>
      <w:r w:rsidRPr="00FE44B0">
        <w:rPr>
          <w:rFonts w:ascii="Tahoma" w:hAnsi="Tahoma" w:cs="Tahoma"/>
          <w:color w:val="002060"/>
          <w:cs/>
          <w:lang w:bidi="th-TH"/>
        </w:rPr>
        <w:t xml:space="preserve"> เดือน ก่อนหมดอายุ นับจากวันเดินทาง ไป-กลับ</w:t>
      </w:r>
    </w:p>
    <w:p w14:paraId="51AC5E53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002060"/>
        </w:rPr>
      </w:pPr>
      <w:r w:rsidRPr="00FE44B0">
        <w:rPr>
          <w:rFonts w:ascii="Tahoma" w:hAnsi="Tahoma" w:cs="Tahoma"/>
          <w:color w:val="002060"/>
          <w:cs/>
          <w:lang w:bidi="th-TH"/>
        </w:rPr>
        <w:t xml:space="preserve">ลูกค้าที่เดินทาง </w:t>
      </w:r>
      <w:r w:rsidRPr="00FE44B0">
        <w:rPr>
          <w:rFonts w:ascii="Tahoma" w:hAnsi="Tahoma" w:cs="Tahoma"/>
          <w:color w:val="002060"/>
        </w:rPr>
        <w:t xml:space="preserve">3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ท่าน อาจมีค่าใช้จ่ายเพิ่มเติม (พักเดี่ยว) ขึ้นอยู่กับมาตราฐานโรงแรม ส่วนห้อง </w:t>
      </w:r>
      <w:r w:rsidRPr="00FE44B0">
        <w:rPr>
          <w:rFonts w:ascii="Tahoma" w:hAnsi="Tahoma" w:cs="Tahoma"/>
          <w:color w:val="002060"/>
        </w:rPr>
        <w:t xml:space="preserve">TRP </w:t>
      </w:r>
      <w:r w:rsidRPr="00FE44B0">
        <w:rPr>
          <w:rFonts w:ascii="Tahoma" w:hAnsi="Tahoma" w:cs="Tahoma"/>
          <w:color w:val="002060"/>
          <w:cs/>
          <w:lang w:bidi="th-TH"/>
        </w:rPr>
        <w:t xml:space="preserve">จะไม่มีในบางประเทศ ยกเว้น เด็ก </w:t>
      </w:r>
      <w:r w:rsidRPr="00FE44B0">
        <w:rPr>
          <w:rFonts w:ascii="Tahoma" w:hAnsi="Tahoma" w:cs="Tahoma"/>
          <w:color w:val="002060"/>
        </w:rPr>
        <w:t xml:space="preserve">Infant-12 </w:t>
      </w:r>
      <w:r w:rsidRPr="00FE44B0">
        <w:rPr>
          <w:rFonts w:ascii="Tahoma" w:hAnsi="Tahoma" w:cs="Tahoma"/>
          <w:color w:val="002060"/>
          <w:cs/>
          <w:lang w:bidi="th-TH"/>
        </w:rPr>
        <w:t>ปี</w:t>
      </w:r>
    </w:p>
    <w:p w14:paraId="5CAB7D41" w14:textId="77777777" w:rsidR="009D086E" w:rsidRPr="00FE44B0" w:rsidRDefault="009D086E" w:rsidP="00947206">
      <w:pPr>
        <w:pStyle w:val="ListParagraph"/>
        <w:numPr>
          <w:ilvl w:val="0"/>
          <w:numId w:val="36"/>
        </w:numPr>
        <w:spacing w:before="0" w:after="0" w:line="240" w:lineRule="auto"/>
        <w:jc w:val="thaiDistribute"/>
        <w:rPr>
          <w:rFonts w:ascii="Tahoma" w:hAnsi="Tahoma" w:cs="Tahoma"/>
          <w:color w:val="3C3C3C" w:themeColor="background2" w:themeShade="40"/>
        </w:rPr>
      </w:pPr>
      <w:r w:rsidRPr="00FE44B0">
        <w:rPr>
          <w:rFonts w:ascii="Tahoma" w:hAnsi="Tahoma" w:cs="Tahoma"/>
          <w:color w:val="002060"/>
          <w:cs/>
          <w:lang w:bidi="th-TH"/>
        </w:rPr>
        <w:t>การให้ทิปเป็นธรรมเนียมปฏิบัติสำหรับนักท่องเที่ยวเดินทางไปต่างประเทศ จะต้องมีการเรียกเก็บเพื่อเป็นสินน้ำใจกับผู้ให้บริการในส่วนต่างๆ จึงรบกวนทุกท่านเตรียมค่าใช้จ่ายส่วนนี้เพื่อมอบให้หัวหน้าทัวร์ระหว่างการเดินทาง</w:t>
      </w:r>
    </w:p>
    <w:p w14:paraId="2A100F69" w14:textId="77777777" w:rsidR="005855BC" w:rsidRPr="00FE44B0" w:rsidRDefault="005855BC" w:rsidP="00947206">
      <w:pPr>
        <w:pStyle w:val="ListParagraph"/>
        <w:spacing w:before="0" w:after="0" w:line="240" w:lineRule="auto"/>
        <w:ind w:left="1440" w:hanging="1440"/>
        <w:jc w:val="thaiDistribute"/>
        <w:rPr>
          <w:rFonts w:ascii="Tahoma" w:hAnsi="Tahoma" w:cs="Tahoma"/>
          <w:color w:val="002060"/>
        </w:rPr>
      </w:pPr>
    </w:p>
    <w:p w14:paraId="4D373F7B" w14:textId="77777777" w:rsidR="007F6D4B" w:rsidRDefault="007F6D4B" w:rsidP="007F6D4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720"/>
        <w:outlineLvl w:val="0"/>
        <w:rPr>
          <w:rFonts w:ascii="FreesiaUPC" w:hAnsi="FreesiaUPC" w:cs="FreesiaUPC"/>
          <w:b/>
          <w:bCs/>
          <w:color w:val="0000FF"/>
          <w:sz w:val="40"/>
          <w:szCs w:val="40"/>
        </w:rPr>
      </w:pPr>
      <w:r>
        <w:rPr>
          <w:rFonts w:ascii="FreesiaUPC" w:hAnsi="FreesiaUPC" w:cs="FreesiaUPC"/>
          <w:b/>
          <w:bCs/>
          <w:color w:val="0000FF"/>
          <w:sz w:val="40"/>
          <w:szCs w:val="40"/>
          <w:cs/>
          <w:lang w:bidi="th-TH"/>
        </w:rPr>
        <w:t xml:space="preserve">หนังสือเดินทางต้องมีอายุเหลือใช้งานไม่น้อยกว่า </w:t>
      </w:r>
      <w:r>
        <w:rPr>
          <w:rFonts w:ascii="FreesiaUPC" w:hAnsi="FreesiaUPC" w:cs="FreesiaUPC"/>
          <w:b/>
          <w:bCs/>
          <w:color w:val="0000FF"/>
          <w:sz w:val="40"/>
          <w:szCs w:val="40"/>
          <w:rtl/>
          <w:cs/>
        </w:rPr>
        <w:t xml:space="preserve">6 </w:t>
      </w:r>
      <w:r>
        <w:rPr>
          <w:rFonts w:ascii="FreesiaUPC" w:hAnsi="FreesiaUPC" w:cs="FreesiaUPC"/>
          <w:b/>
          <w:bCs/>
          <w:color w:val="0000FF"/>
          <w:sz w:val="40"/>
          <w:szCs w:val="40"/>
          <w:rtl/>
          <w:cs/>
          <w:lang w:bidi="th-TH"/>
        </w:rPr>
        <w:t>เดือน นับจากวันเดินทาง</w:t>
      </w:r>
    </w:p>
    <w:p w14:paraId="5B8B332A" w14:textId="77777777" w:rsidR="007F6D4B" w:rsidRDefault="007F6D4B" w:rsidP="007F6D4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>
        <w:rPr>
          <w:rFonts w:ascii="FreesiaUPC" w:hAnsi="FreesiaUPC" w:cs="FreesiaUPC"/>
          <w:b/>
          <w:bCs/>
          <w:color w:val="0000FF"/>
          <w:sz w:val="40"/>
          <w:szCs w:val="40"/>
          <w:cs/>
          <w:lang w:bidi="th-TH"/>
        </w:rPr>
        <w:t xml:space="preserve">และมีหน้าที่เหลือไว้ประทับตราไม่น้อยกว่า </w:t>
      </w:r>
      <w:r>
        <w:rPr>
          <w:rFonts w:ascii="FreesiaUPC" w:hAnsi="FreesiaUPC" w:cs="FreesiaUPC"/>
          <w:b/>
          <w:bCs/>
          <w:color w:val="0000FF"/>
          <w:sz w:val="40"/>
          <w:szCs w:val="40"/>
          <w:rtl/>
          <w:cs/>
        </w:rPr>
        <w:t xml:space="preserve">2 </w:t>
      </w:r>
      <w:r>
        <w:rPr>
          <w:rFonts w:ascii="FreesiaUPC" w:hAnsi="FreesiaUPC" w:cs="FreesiaUPC"/>
          <w:b/>
          <w:bCs/>
          <w:color w:val="0000FF"/>
          <w:sz w:val="40"/>
          <w:szCs w:val="40"/>
          <w:rtl/>
          <w:cs/>
          <w:lang w:bidi="th-TH"/>
        </w:rPr>
        <w:t>หน้า</w:t>
      </w:r>
    </w:p>
    <w:p w14:paraId="0636B82A" w14:textId="77777777" w:rsidR="007F6D4B" w:rsidRPr="00BE3B14" w:rsidRDefault="007F6D4B" w:rsidP="007F6D4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FF00FF"/>
          <w:sz w:val="40"/>
          <w:szCs w:val="40"/>
        </w:rPr>
      </w:pPr>
      <w:r>
        <w:rPr>
          <w:rFonts w:ascii="FreesiaUPC" w:hAnsi="FreesiaUPC" w:cs="FreesiaUPC"/>
          <w:b/>
          <w:bCs/>
          <w:color w:val="FF00FF"/>
          <w:sz w:val="40"/>
          <w:szCs w:val="40"/>
          <w:rtl/>
          <w:cs/>
        </w:rPr>
        <w:t xml:space="preserve">** </w:t>
      </w:r>
      <w:r>
        <w:rPr>
          <w:rFonts w:ascii="FreesiaUPC" w:hAnsi="FreesiaUPC" w:cs="FreesiaUPC"/>
          <w:b/>
          <w:bCs/>
          <w:color w:val="FF00FF"/>
          <w:sz w:val="40"/>
          <w:szCs w:val="40"/>
          <w:rtl/>
          <w:cs/>
          <w:lang w:bidi="th-TH"/>
        </w:rPr>
        <w:t xml:space="preserve">กรณี ถือหนังสือเดินทางต่างชาติ โปรดสอบถามข้อมูลเพิ่มเติม </w:t>
      </w:r>
      <w:r>
        <w:rPr>
          <w:rFonts w:ascii="FreesiaUPC" w:hAnsi="FreesiaUPC" w:cs="FreesiaUPC"/>
          <w:b/>
          <w:bCs/>
          <w:color w:val="FF00FF"/>
          <w:sz w:val="40"/>
          <w:szCs w:val="40"/>
          <w:rtl/>
          <w:cs/>
        </w:rPr>
        <w:t>**</w:t>
      </w:r>
    </w:p>
    <w:p w14:paraId="7C43D7EE" w14:textId="77777777" w:rsidR="007F6D4B" w:rsidRPr="001B7E6A" w:rsidRDefault="007F6D4B" w:rsidP="007F6D4B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FreesiaUPC" w:hAnsi="FreesiaUPC" w:cs="FreesiaUPC"/>
          <w:color w:val="C00000"/>
          <w:sz w:val="24"/>
          <w:szCs w:val="36"/>
        </w:rPr>
      </w:pPr>
      <w:r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  <w:r>
        <w:rPr>
          <w:rFonts w:ascii="FreesiaUPC" w:hAnsi="FreesiaUPC" w:cs="FreesiaUPC" w:hint="cs"/>
          <w:b/>
          <w:bCs/>
          <w:color w:val="C00000"/>
          <w:sz w:val="36"/>
          <w:szCs w:val="36"/>
          <w:cs/>
          <w:lang w:bidi="th-TH"/>
        </w:rPr>
        <w:t>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</w:t>
      </w:r>
      <w:r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</w:p>
    <w:p w14:paraId="73930221" w14:textId="586EB426" w:rsidR="009D086E" w:rsidRDefault="00735847" w:rsidP="00947206">
      <w:pPr>
        <w:spacing w:before="0" w:after="0" w:line="240" w:lineRule="auto"/>
        <w:ind w:left="1440" w:hanging="1440"/>
        <w:jc w:val="center"/>
        <w:rPr>
          <w:rFonts w:ascii="Tahoma" w:hAnsi="Tahoma" w:cs="Tahoma"/>
          <w:b/>
          <w:bCs/>
          <w:color w:val="002060"/>
          <w:lang w:bidi="th-TH"/>
        </w:rPr>
      </w:pPr>
      <w:r>
        <w:rPr>
          <w:rFonts w:ascii="Segoe UI Symbol" w:hAnsi="Segoe UI Symbol" w:cs="Browallia New" w:hint="cs"/>
          <w:b/>
          <w:bCs/>
          <w:color w:val="002060"/>
          <w:szCs w:val="28"/>
          <w:cs/>
          <w:lang w:bidi="th-TH"/>
        </w:rPr>
        <w:t xml:space="preserve">หมายเหตุ  </w:t>
      </w:r>
      <w:r w:rsidRPr="00FE44B0">
        <w:rPr>
          <w:rFonts w:ascii="Tahoma" w:hAnsi="Tahoma" w:cs="Tahoma"/>
          <w:b/>
          <w:bCs/>
          <w:color w:val="002060"/>
          <w:cs/>
          <w:lang w:bidi="th-TH"/>
        </w:rPr>
        <w:t xml:space="preserve">ยกเลิก </w:t>
      </w:r>
      <w:r w:rsidR="00AF2671">
        <w:rPr>
          <w:rFonts w:ascii="Tahoma" w:hAnsi="Tahoma" w:cs="Tahoma"/>
          <w:b/>
          <w:bCs/>
          <w:color w:val="002060"/>
          <w:lang w:bidi="th-TH"/>
        </w:rPr>
        <w:t xml:space="preserve">Test &amp; Go </w:t>
      </w:r>
      <w:r w:rsidRPr="00FE44B0">
        <w:rPr>
          <w:rFonts w:ascii="Tahoma" w:hAnsi="Tahoma" w:cs="Tahoma"/>
          <w:b/>
          <w:bCs/>
          <w:color w:val="002060"/>
          <w:cs/>
          <w:lang w:bidi="th-TH"/>
        </w:rPr>
        <w:t xml:space="preserve">เข้าประเทศ เริ่ม 1 พฤษภาคม  2565 เหลือ </w:t>
      </w:r>
      <w:r w:rsidRPr="00FE44B0">
        <w:rPr>
          <w:rFonts w:ascii="Tahoma" w:hAnsi="Tahoma" w:cs="Tahoma"/>
          <w:b/>
          <w:bCs/>
          <w:color w:val="002060"/>
          <w:lang w:bidi="th-TH"/>
        </w:rPr>
        <w:t>Thailand Pass</w:t>
      </w:r>
    </w:p>
    <w:p w14:paraId="06030468" w14:textId="37F85513" w:rsidR="007F6D4B" w:rsidRDefault="007F6D4B" w:rsidP="00947206">
      <w:pPr>
        <w:spacing w:before="0" w:after="0" w:line="240" w:lineRule="auto"/>
        <w:ind w:left="1440" w:hanging="1440"/>
        <w:jc w:val="center"/>
        <w:rPr>
          <w:rFonts w:ascii="Tahoma" w:hAnsi="Tahoma"/>
          <w:lang w:bidi="th-TH"/>
        </w:rPr>
      </w:pPr>
    </w:p>
    <w:p w14:paraId="4CE48F05" w14:textId="747D6984" w:rsidR="007F6D4B" w:rsidRPr="00735847" w:rsidRDefault="00255AAC" w:rsidP="00947206">
      <w:pPr>
        <w:spacing w:before="0" w:after="0" w:line="240" w:lineRule="auto"/>
        <w:ind w:left="1440" w:hanging="1440"/>
        <w:jc w:val="center"/>
        <w:rPr>
          <w:rFonts w:ascii="Tahoma" w:hAnsi="Tahoma"/>
          <w:u w:val="dotted"/>
          <w:lang w:bidi="th-TH"/>
        </w:rPr>
      </w:pPr>
      <w:r>
        <w:rPr>
          <w:rFonts w:ascii="Tahoma" w:hAnsi="Tahoma"/>
          <w:noProof/>
          <w:u w:val="dotted"/>
          <w:lang w:eastAsia="en-US" w:bidi="th-TH"/>
        </w:rPr>
        <w:lastRenderedPageBreak/>
        <w:drawing>
          <wp:inline distT="0" distB="0" distL="0" distR="0" wp14:anchorId="0A45EFA2" wp14:editId="7991C79A">
            <wp:extent cx="6647815" cy="290258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D4B" w:rsidRPr="00735847" w:rsidSect="009D086E">
      <w:headerReference w:type="default" r:id="rId59"/>
      <w:footerReference w:type="default" r:id="rId60"/>
      <w:pgSz w:w="11909" w:h="16834" w:code="9"/>
      <w:pgMar w:top="720" w:right="720" w:bottom="720" w:left="720" w:header="720" w:footer="720" w:gutter="0"/>
      <w:pgBorders w:offsetFrom="page">
        <w:top w:val="single" w:sz="12" w:space="24" w:color="FDE0D0" w:themeColor="accent6" w:themeTint="33"/>
        <w:left w:val="single" w:sz="12" w:space="24" w:color="FDE0D0" w:themeColor="accent6" w:themeTint="33"/>
        <w:bottom w:val="single" w:sz="12" w:space="24" w:color="FDE0D0" w:themeColor="accent6" w:themeTint="33"/>
        <w:right w:val="single" w:sz="12" w:space="24" w:color="FDE0D0" w:themeColor="accent6" w:themeTint="33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C0232" w14:textId="77777777" w:rsidR="00BA7F62" w:rsidRDefault="00BA7F62">
      <w:pPr>
        <w:spacing w:after="0" w:line="240" w:lineRule="auto"/>
      </w:pPr>
      <w:r>
        <w:separator/>
      </w:r>
    </w:p>
  </w:endnote>
  <w:endnote w:type="continuationSeparator" w:id="0">
    <w:p w14:paraId="2F127BD4" w14:textId="77777777" w:rsidR="00BA7F62" w:rsidRDefault="00BA7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0051061"/>
      <w:docPartObj>
        <w:docPartGallery w:val="Page Numbers (Bottom of Page)"/>
        <w:docPartUnique/>
      </w:docPartObj>
    </w:sdtPr>
    <w:sdtEndPr/>
    <w:sdtContent>
      <w:p w14:paraId="4D462C21" w14:textId="77777777" w:rsidR="00883437" w:rsidRDefault="00883437">
        <w:pPr>
          <w:pStyle w:val="Footer"/>
        </w:pPr>
        <w:r>
          <w:rPr>
            <w:noProof/>
            <w:lang w:eastAsia="en-US" w:bidi="th-TH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20B0562" wp14:editId="2BDA6C20">
                  <wp:simplePos x="0" y="0"/>
                  <wp:positionH relativeFrom="rightMargin">
                    <wp:posOffset>67038</wp:posOffset>
                  </wp:positionH>
                  <wp:positionV relativeFrom="bottomMargin">
                    <wp:posOffset>165372</wp:posOffset>
                  </wp:positionV>
                  <wp:extent cx="431165" cy="490220"/>
                  <wp:effectExtent l="0" t="0" r="6985" b="508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1165" cy="490220"/>
                            <a:chOff x="664" y="14388"/>
                            <a:chExt cx="679" cy="772"/>
                          </a:xfrm>
                        </wpg:grpSpPr>
                        <wps:wsp>
                          <wps:cNvPr id="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" y="14388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3436FC" w14:textId="3395EF65" w:rsidR="00883437" w:rsidRPr="008B7D61" w:rsidRDefault="00883437">
                                <w:pPr>
                                  <w:pStyle w:val="Footer"/>
                                  <w:jc w:val="right"/>
                                  <w:rPr>
                                    <w:rFonts w:ascii="Tahoma" w:hAnsi="Tahom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8B7D61">
                                  <w:rPr>
                                    <w:rFonts w:ascii="Tahoma" w:hAnsi="Tahoma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8B7D61">
                                  <w:rPr>
                                    <w:rFonts w:ascii="Tahoma" w:hAnsi="Tahoma"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8B7D61">
                                  <w:rPr>
                                    <w:rFonts w:ascii="Tahoma" w:hAnsi="Tahoma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5D753B" w:rsidRPr="005D753B">
                                  <w:rPr>
                                    <w:rFonts w:ascii="Tahoma" w:hAnsi="Tahoma"/>
                                    <w:b/>
                                    <w:bCs/>
                                    <w:noProof/>
                                    <w:color w:val="FFFFFF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8B7D61">
                                  <w:rPr>
                                    <w:rFonts w:ascii="Tahoma" w:hAnsi="Tahoma"/>
                                    <w:b/>
                                    <w:bCs/>
                                    <w:noProof/>
                                    <w:color w:val="FFFFFF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20B0562" id="Group 1" o:spid="_x0000_s1026" style="position:absolute;margin-left:5.3pt;margin-top:13pt;width:33.95pt;height:38.6pt;z-index:251659264;mso-position-horizontal-relative:right-margin-area;mso-position-vertical-relative:bottom-margin-area" coordorigin="664,14388" coordsize="67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">
                  <v:rect id="Rectangle 53" o:spid="_x0000_s1027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" fillcolor="#099bdd [3215]" stroked="f"/>
                  <v:rect id="Rectangle 54" o:spid="_x0000_s1028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" fillcolor="#099bdd [3215]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29" type="#_x0000_t202" style="position:absolute;left:664;top:14388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063436FC" w14:textId="3395EF65" w:rsidR="00883437" w:rsidRPr="008B7D61" w:rsidRDefault="00883437">
                          <w:pPr>
                            <w:pStyle w:val="Footer"/>
                            <w:jc w:val="right"/>
                            <w:rPr>
                              <w:rFonts w:ascii="Tahoma" w:hAnsi="Tahoma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 w:rsidRPr="008B7D61">
                            <w:rPr>
                              <w:rFonts w:ascii="Tahoma" w:hAnsi="Tahoma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B7D61">
                            <w:rPr>
                              <w:rFonts w:ascii="Tahoma" w:hAnsi="Tahoma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8B7D61">
                            <w:rPr>
                              <w:rFonts w:ascii="Tahoma" w:hAnsi="Tahom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D753B" w:rsidRPr="005D753B">
                            <w:rPr>
                              <w:rFonts w:ascii="Tahoma" w:hAnsi="Tahoma"/>
                              <w:b/>
                              <w:bCs/>
                              <w:noProof/>
                              <w:color w:val="FFFFFF"/>
                              <w:sz w:val="24"/>
                              <w:szCs w:val="24"/>
                            </w:rPr>
                            <w:t>3</w:t>
                          </w:r>
                          <w:r w:rsidRPr="008B7D61">
                            <w:rPr>
                              <w:rFonts w:ascii="Tahoma" w:hAnsi="Tahoma"/>
                              <w:b/>
                              <w:bCs/>
                              <w:noProof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78CC2" w14:textId="77777777" w:rsidR="00BA7F62" w:rsidRDefault="00BA7F62">
      <w:pPr>
        <w:spacing w:after="0" w:line="240" w:lineRule="auto"/>
      </w:pPr>
      <w:r>
        <w:separator/>
      </w:r>
    </w:p>
  </w:footnote>
  <w:footnote w:type="continuationSeparator" w:id="0">
    <w:p w14:paraId="1CC33884" w14:textId="77777777" w:rsidR="00BA7F62" w:rsidRDefault="00BA7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84914" w14:textId="77777777" w:rsidR="00883437" w:rsidRDefault="00883437" w:rsidP="00400E75">
    <w:pPr>
      <w:pStyle w:val="Header"/>
      <w:tabs>
        <w:tab w:val="clear" w:pos="4680"/>
        <w:tab w:val="clear" w:pos="9360"/>
        <w:tab w:val="left" w:pos="95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2BB"/>
    <w:multiLevelType w:val="hybridMultilevel"/>
    <w:tmpl w:val="8B1643D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23BFA"/>
    <w:multiLevelType w:val="hybridMultilevel"/>
    <w:tmpl w:val="517EE45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E92290F"/>
    <w:multiLevelType w:val="hybridMultilevel"/>
    <w:tmpl w:val="B9AA2D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5902EA"/>
    <w:multiLevelType w:val="hybridMultilevel"/>
    <w:tmpl w:val="E08CDEEA"/>
    <w:lvl w:ilvl="0" w:tplc="96907B3C">
      <w:numFmt w:val="bullet"/>
      <w:lvlText w:val="•"/>
      <w:lvlJc w:val="left"/>
      <w:pPr>
        <w:ind w:left="927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865900"/>
    <w:multiLevelType w:val="hybridMultilevel"/>
    <w:tmpl w:val="26B8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C7EB5"/>
    <w:multiLevelType w:val="hybridMultilevel"/>
    <w:tmpl w:val="8B70B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2CB6"/>
    <w:multiLevelType w:val="hybridMultilevel"/>
    <w:tmpl w:val="29D2D50E"/>
    <w:lvl w:ilvl="0" w:tplc="9B1AA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 w:themeColor="background2" w:themeShade="4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D65AE"/>
    <w:multiLevelType w:val="hybridMultilevel"/>
    <w:tmpl w:val="1A94F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B1087"/>
    <w:multiLevelType w:val="multilevel"/>
    <w:tmpl w:val="94EEF6F6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0375D5D"/>
    <w:multiLevelType w:val="hybridMultilevel"/>
    <w:tmpl w:val="F8CC35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D278C"/>
    <w:multiLevelType w:val="hybridMultilevel"/>
    <w:tmpl w:val="BCDAA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0486C"/>
    <w:multiLevelType w:val="hybridMultilevel"/>
    <w:tmpl w:val="616A9C6A"/>
    <w:lvl w:ilvl="0" w:tplc="1E6C5E42">
      <w:start w:val="1"/>
      <w:numFmt w:val="decimal"/>
      <w:lvlText w:val="%1."/>
      <w:lvlJc w:val="left"/>
      <w:pPr>
        <w:ind w:left="720" w:hanging="360"/>
      </w:pPr>
      <w:rPr>
        <w:b/>
        <w:bCs/>
        <w:color w:val="3C3C3C" w:themeColor="background2" w:themeShade="40"/>
      </w:rPr>
    </w:lvl>
    <w:lvl w:ilvl="1" w:tplc="119AB5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C3C3C" w:themeColor="background2" w:themeShade="4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34620"/>
    <w:multiLevelType w:val="hybridMultilevel"/>
    <w:tmpl w:val="0A1A02A8"/>
    <w:lvl w:ilvl="0" w:tplc="3F109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00A37"/>
    <w:multiLevelType w:val="hybridMultilevel"/>
    <w:tmpl w:val="3A4CD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56058"/>
    <w:multiLevelType w:val="hybridMultilevel"/>
    <w:tmpl w:val="A770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02ABA"/>
    <w:multiLevelType w:val="multilevel"/>
    <w:tmpl w:val="5B84646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4F362F4"/>
    <w:multiLevelType w:val="multilevel"/>
    <w:tmpl w:val="B6C085FE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564488C"/>
    <w:multiLevelType w:val="hybridMultilevel"/>
    <w:tmpl w:val="B58071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A110B33"/>
    <w:multiLevelType w:val="hybridMultilevel"/>
    <w:tmpl w:val="C008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267B6"/>
    <w:multiLevelType w:val="hybridMultilevel"/>
    <w:tmpl w:val="13F2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818AC"/>
    <w:multiLevelType w:val="hybridMultilevel"/>
    <w:tmpl w:val="81680446"/>
    <w:lvl w:ilvl="0" w:tplc="4866D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F78BE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</w:abstractNum>
  <w:abstractNum w:abstractNumId="25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66186B"/>
    <w:multiLevelType w:val="hybridMultilevel"/>
    <w:tmpl w:val="0CC681B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6B62677F"/>
    <w:multiLevelType w:val="hybridMultilevel"/>
    <w:tmpl w:val="A1F0E7A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17F89"/>
    <w:multiLevelType w:val="hybridMultilevel"/>
    <w:tmpl w:val="74D6BE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240FE"/>
    <w:multiLevelType w:val="hybridMultilevel"/>
    <w:tmpl w:val="27AEB00A"/>
    <w:lvl w:ilvl="0" w:tplc="040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0" w15:restartNumberingAfterBreak="0">
    <w:nsid w:val="6F6240BF"/>
    <w:multiLevelType w:val="hybridMultilevel"/>
    <w:tmpl w:val="5DBEDAD8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 w15:restartNumberingAfterBreak="0">
    <w:nsid w:val="74FB1409"/>
    <w:multiLevelType w:val="hybridMultilevel"/>
    <w:tmpl w:val="B03A0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84436"/>
    <w:multiLevelType w:val="hybridMultilevel"/>
    <w:tmpl w:val="E3140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BE0952">
      <w:start w:val="1"/>
      <w:numFmt w:val="lowerLetter"/>
      <w:lvlText w:val="%2."/>
      <w:lvlJc w:val="left"/>
      <w:pPr>
        <w:ind w:left="144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F240A"/>
    <w:multiLevelType w:val="hybridMultilevel"/>
    <w:tmpl w:val="72BC3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CF3217"/>
    <w:multiLevelType w:val="hybridMultilevel"/>
    <w:tmpl w:val="AAC02D18"/>
    <w:lvl w:ilvl="0" w:tplc="7250CC52">
      <w:start w:val="1"/>
      <w:numFmt w:val="decimal"/>
      <w:lvlText w:val="%1."/>
      <w:lvlJc w:val="left"/>
      <w:pPr>
        <w:ind w:left="1170" w:hanging="720"/>
      </w:pPr>
      <w:rPr>
        <w:rFonts w:asciiTheme="minorBidi" w:hAnsiTheme="minorBidi" w:cstheme="minorBid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76E51352"/>
    <w:multiLevelType w:val="hybridMultilevel"/>
    <w:tmpl w:val="681C5FA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C12E3"/>
    <w:multiLevelType w:val="multilevel"/>
    <w:tmpl w:val="43C2C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ahoma" w:hAnsi="Tahoma" w:cs="Tahoma" w:hint="default"/>
        <w:b w:val="0"/>
        <w:bCs w:val="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ordia New"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libri" w:hAnsi="Calibri" w:cs="Cordia New"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cs="Cordia New"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libri" w:hAnsi="Calibri" w:cs="Cordia New"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ascii="Calibri" w:hAnsi="Calibri" w:cs="Cordia New"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libri" w:hAnsi="Calibri" w:cs="Cordia New"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ascii="Calibri" w:hAnsi="Calibri" w:cs="Cordia New" w:hint="default"/>
        <w:b/>
        <w:u w:val="single"/>
      </w:rPr>
    </w:lvl>
  </w:abstractNum>
  <w:num w:numId="1">
    <w:abstractNumId w:val="34"/>
  </w:num>
  <w:num w:numId="2">
    <w:abstractNumId w:val="8"/>
  </w:num>
  <w:num w:numId="3">
    <w:abstractNumId w:val="0"/>
  </w:num>
  <w:num w:numId="4">
    <w:abstractNumId w:val="23"/>
  </w:num>
  <w:num w:numId="5">
    <w:abstractNumId w:val="14"/>
  </w:num>
  <w:num w:numId="6">
    <w:abstractNumId w:val="4"/>
  </w:num>
  <w:num w:numId="7">
    <w:abstractNumId w:val="25"/>
  </w:num>
  <w:num w:numId="8">
    <w:abstractNumId w:val="20"/>
  </w:num>
  <w:num w:numId="9">
    <w:abstractNumId w:val="13"/>
  </w:num>
  <w:num w:numId="10">
    <w:abstractNumId w:val="19"/>
  </w:num>
  <w:num w:numId="11">
    <w:abstractNumId w:val="30"/>
  </w:num>
  <w:num w:numId="12">
    <w:abstractNumId w:val="32"/>
  </w:num>
  <w:num w:numId="13">
    <w:abstractNumId w:val="27"/>
  </w:num>
  <w:num w:numId="14">
    <w:abstractNumId w:val="17"/>
  </w:num>
  <w:num w:numId="15">
    <w:abstractNumId w:val="18"/>
  </w:num>
  <w:num w:numId="16">
    <w:abstractNumId w:val="7"/>
  </w:num>
  <w:num w:numId="17">
    <w:abstractNumId w:val="1"/>
  </w:num>
  <w:num w:numId="18">
    <w:abstractNumId w:val="15"/>
  </w:num>
  <w:num w:numId="19">
    <w:abstractNumId w:val="21"/>
  </w:num>
  <w:num w:numId="20">
    <w:abstractNumId w:val="22"/>
  </w:num>
  <w:num w:numId="21">
    <w:abstractNumId w:val="3"/>
  </w:num>
  <w:num w:numId="22">
    <w:abstractNumId w:val="2"/>
  </w:num>
  <w:num w:numId="23">
    <w:abstractNumId w:val="11"/>
  </w:num>
  <w:num w:numId="24">
    <w:abstractNumId w:val="26"/>
  </w:num>
  <w:num w:numId="25">
    <w:abstractNumId w:val="28"/>
  </w:num>
  <w:num w:numId="26">
    <w:abstractNumId w:val="6"/>
  </w:num>
  <w:num w:numId="27">
    <w:abstractNumId w:val="16"/>
  </w:num>
  <w:num w:numId="28">
    <w:abstractNumId w:val="24"/>
  </w:num>
  <w:num w:numId="29">
    <w:abstractNumId w:val="36"/>
  </w:num>
  <w:num w:numId="30">
    <w:abstractNumId w:val="29"/>
  </w:num>
  <w:num w:numId="31">
    <w:abstractNumId w:val="35"/>
  </w:num>
  <w:num w:numId="32">
    <w:abstractNumId w:val="10"/>
  </w:num>
  <w:num w:numId="33">
    <w:abstractNumId w:val="5"/>
  </w:num>
  <w:num w:numId="34">
    <w:abstractNumId w:val="31"/>
  </w:num>
  <w:num w:numId="35">
    <w:abstractNumId w:val="9"/>
  </w:num>
  <w:num w:numId="36">
    <w:abstractNumId w:val="33"/>
  </w:num>
  <w:num w:numId="37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64"/>
    <w:rsid w:val="0000259E"/>
    <w:rsid w:val="000144C2"/>
    <w:rsid w:val="000219DF"/>
    <w:rsid w:val="00022993"/>
    <w:rsid w:val="0002321F"/>
    <w:rsid w:val="00033D8F"/>
    <w:rsid w:val="00035645"/>
    <w:rsid w:val="00037B29"/>
    <w:rsid w:val="00043324"/>
    <w:rsid w:val="0005332C"/>
    <w:rsid w:val="000535E2"/>
    <w:rsid w:val="0005417F"/>
    <w:rsid w:val="000609F6"/>
    <w:rsid w:val="000701BD"/>
    <w:rsid w:val="000718B2"/>
    <w:rsid w:val="000812AE"/>
    <w:rsid w:val="00082802"/>
    <w:rsid w:val="00085BB0"/>
    <w:rsid w:val="00091286"/>
    <w:rsid w:val="00091339"/>
    <w:rsid w:val="00091864"/>
    <w:rsid w:val="00094C7D"/>
    <w:rsid w:val="0009586C"/>
    <w:rsid w:val="000A0402"/>
    <w:rsid w:val="000A309E"/>
    <w:rsid w:val="000A674E"/>
    <w:rsid w:val="000B5F79"/>
    <w:rsid w:val="000B7C18"/>
    <w:rsid w:val="000C2061"/>
    <w:rsid w:val="000C2970"/>
    <w:rsid w:val="000C3277"/>
    <w:rsid w:val="000C41AB"/>
    <w:rsid w:val="000D1C01"/>
    <w:rsid w:val="000E0328"/>
    <w:rsid w:val="000E42E4"/>
    <w:rsid w:val="000E5D51"/>
    <w:rsid w:val="000E6178"/>
    <w:rsid w:val="000E77FF"/>
    <w:rsid w:val="000F4A50"/>
    <w:rsid w:val="00102271"/>
    <w:rsid w:val="00117681"/>
    <w:rsid w:val="001201D6"/>
    <w:rsid w:val="00120B0D"/>
    <w:rsid w:val="0012180C"/>
    <w:rsid w:val="00126CBC"/>
    <w:rsid w:val="00134CD7"/>
    <w:rsid w:val="0014134D"/>
    <w:rsid w:val="00141613"/>
    <w:rsid w:val="00143EE8"/>
    <w:rsid w:val="001472F0"/>
    <w:rsid w:val="00151645"/>
    <w:rsid w:val="001522DD"/>
    <w:rsid w:val="001537C4"/>
    <w:rsid w:val="001556E7"/>
    <w:rsid w:val="00157415"/>
    <w:rsid w:val="001623AB"/>
    <w:rsid w:val="00173F25"/>
    <w:rsid w:val="001769ED"/>
    <w:rsid w:val="00177B56"/>
    <w:rsid w:val="0018242C"/>
    <w:rsid w:val="0018452B"/>
    <w:rsid w:val="00186C63"/>
    <w:rsid w:val="00186D07"/>
    <w:rsid w:val="001904B1"/>
    <w:rsid w:val="0019383E"/>
    <w:rsid w:val="001A29C9"/>
    <w:rsid w:val="001A3EF4"/>
    <w:rsid w:val="001A50E9"/>
    <w:rsid w:val="001A673B"/>
    <w:rsid w:val="001A728F"/>
    <w:rsid w:val="001B0FC2"/>
    <w:rsid w:val="001B3E73"/>
    <w:rsid w:val="001B6C34"/>
    <w:rsid w:val="001C00A3"/>
    <w:rsid w:val="001C0682"/>
    <w:rsid w:val="001C67B5"/>
    <w:rsid w:val="001D0C1D"/>
    <w:rsid w:val="001D2268"/>
    <w:rsid w:val="001D39A8"/>
    <w:rsid w:val="001D566B"/>
    <w:rsid w:val="001D6A3E"/>
    <w:rsid w:val="001E4BAD"/>
    <w:rsid w:val="001F2971"/>
    <w:rsid w:val="001F2E52"/>
    <w:rsid w:val="001F4F3D"/>
    <w:rsid w:val="001F7949"/>
    <w:rsid w:val="00200CE7"/>
    <w:rsid w:val="002016F0"/>
    <w:rsid w:val="00201FEC"/>
    <w:rsid w:val="002033AE"/>
    <w:rsid w:val="00206A52"/>
    <w:rsid w:val="00207768"/>
    <w:rsid w:val="00212952"/>
    <w:rsid w:val="00226C94"/>
    <w:rsid w:val="00230109"/>
    <w:rsid w:val="002310E6"/>
    <w:rsid w:val="0023256D"/>
    <w:rsid w:val="00234986"/>
    <w:rsid w:val="002374E1"/>
    <w:rsid w:val="00237743"/>
    <w:rsid w:val="0024139B"/>
    <w:rsid w:val="00241E07"/>
    <w:rsid w:val="00243836"/>
    <w:rsid w:val="002516BC"/>
    <w:rsid w:val="00251C31"/>
    <w:rsid w:val="0025388B"/>
    <w:rsid w:val="00254570"/>
    <w:rsid w:val="00255AAC"/>
    <w:rsid w:val="00257C07"/>
    <w:rsid w:val="00264408"/>
    <w:rsid w:val="00265224"/>
    <w:rsid w:val="00265F53"/>
    <w:rsid w:val="00272499"/>
    <w:rsid w:val="002725AC"/>
    <w:rsid w:val="002739B0"/>
    <w:rsid w:val="00274550"/>
    <w:rsid w:val="00281401"/>
    <w:rsid w:val="00285A42"/>
    <w:rsid w:val="00292ABE"/>
    <w:rsid w:val="00295B7C"/>
    <w:rsid w:val="002A012C"/>
    <w:rsid w:val="002A20E3"/>
    <w:rsid w:val="002B5038"/>
    <w:rsid w:val="002C09CC"/>
    <w:rsid w:val="002C0C10"/>
    <w:rsid w:val="002C1AE5"/>
    <w:rsid w:val="002C62DD"/>
    <w:rsid w:val="002D2D8B"/>
    <w:rsid w:val="002D2FE5"/>
    <w:rsid w:val="002D3884"/>
    <w:rsid w:val="002D38FF"/>
    <w:rsid w:val="002E0D05"/>
    <w:rsid w:val="002E2C5B"/>
    <w:rsid w:val="002E3C5E"/>
    <w:rsid w:val="002E519C"/>
    <w:rsid w:val="002E687F"/>
    <w:rsid w:val="002E7502"/>
    <w:rsid w:val="002F1306"/>
    <w:rsid w:val="002F3AE0"/>
    <w:rsid w:val="002F6B14"/>
    <w:rsid w:val="002F7C72"/>
    <w:rsid w:val="002F7ED2"/>
    <w:rsid w:val="00305024"/>
    <w:rsid w:val="00306999"/>
    <w:rsid w:val="00307F62"/>
    <w:rsid w:val="00310D65"/>
    <w:rsid w:val="00311EC6"/>
    <w:rsid w:val="00316D3D"/>
    <w:rsid w:val="00326456"/>
    <w:rsid w:val="0034099D"/>
    <w:rsid w:val="003425A7"/>
    <w:rsid w:val="0034518B"/>
    <w:rsid w:val="00347607"/>
    <w:rsid w:val="0035174F"/>
    <w:rsid w:val="00353951"/>
    <w:rsid w:val="00354583"/>
    <w:rsid w:val="0038089A"/>
    <w:rsid w:val="00382046"/>
    <w:rsid w:val="00384920"/>
    <w:rsid w:val="003865BB"/>
    <w:rsid w:val="00392BC9"/>
    <w:rsid w:val="003957D8"/>
    <w:rsid w:val="0039673D"/>
    <w:rsid w:val="00397396"/>
    <w:rsid w:val="003A71AC"/>
    <w:rsid w:val="003B2642"/>
    <w:rsid w:val="003C0067"/>
    <w:rsid w:val="003C10D7"/>
    <w:rsid w:val="003C1C7C"/>
    <w:rsid w:val="003C2E7F"/>
    <w:rsid w:val="003C48F0"/>
    <w:rsid w:val="003C53E2"/>
    <w:rsid w:val="003D1DBA"/>
    <w:rsid w:val="003D3E6D"/>
    <w:rsid w:val="003D7B87"/>
    <w:rsid w:val="003E06F8"/>
    <w:rsid w:val="003E303B"/>
    <w:rsid w:val="003E480C"/>
    <w:rsid w:val="003E547B"/>
    <w:rsid w:val="003E7DC1"/>
    <w:rsid w:val="003F2723"/>
    <w:rsid w:val="003F605F"/>
    <w:rsid w:val="003F6D73"/>
    <w:rsid w:val="00400E75"/>
    <w:rsid w:val="00401817"/>
    <w:rsid w:val="00406017"/>
    <w:rsid w:val="00407B65"/>
    <w:rsid w:val="0041084D"/>
    <w:rsid w:val="00410E4C"/>
    <w:rsid w:val="00411E60"/>
    <w:rsid w:val="00421788"/>
    <w:rsid w:val="00426571"/>
    <w:rsid w:val="004300BA"/>
    <w:rsid w:val="0043048A"/>
    <w:rsid w:val="004358E4"/>
    <w:rsid w:val="00441E81"/>
    <w:rsid w:val="004427DD"/>
    <w:rsid w:val="00447A7C"/>
    <w:rsid w:val="00452122"/>
    <w:rsid w:val="00456145"/>
    <w:rsid w:val="00457CCF"/>
    <w:rsid w:val="004625AB"/>
    <w:rsid w:val="0047119E"/>
    <w:rsid w:val="00471C73"/>
    <w:rsid w:val="004739E5"/>
    <w:rsid w:val="00473FA2"/>
    <w:rsid w:val="00477F78"/>
    <w:rsid w:val="0048031C"/>
    <w:rsid w:val="004816EA"/>
    <w:rsid w:val="0048361D"/>
    <w:rsid w:val="00485117"/>
    <w:rsid w:val="00493861"/>
    <w:rsid w:val="00496A3D"/>
    <w:rsid w:val="004A2F7C"/>
    <w:rsid w:val="004A51AD"/>
    <w:rsid w:val="004B2CE4"/>
    <w:rsid w:val="004B70C1"/>
    <w:rsid w:val="004C0636"/>
    <w:rsid w:val="004C1625"/>
    <w:rsid w:val="004C6642"/>
    <w:rsid w:val="004D2678"/>
    <w:rsid w:val="004D326B"/>
    <w:rsid w:val="004D3A98"/>
    <w:rsid w:val="004D4AA7"/>
    <w:rsid w:val="004E314B"/>
    <w:rsid w:val="004E407D"/>
    <w:rsid w:val="004E44BB"/>
    <w:rsid w:val="004E48B5"/>
    <w:rsid w:val="004E754F"/>
    <w:rsid w:val="004F2DD1"/>
    <w:rsid w:val="00504467"/>
    <w:rsid w:val="00506183"/>
    <w:rsid w:val="00506944"/>
    <w:rsid w:val="005107B0"/>
    <w:rsid w:val="00522940"/>
    <w:rsid w:val="0052484E"/>
    <w:rsid w:val="00532130"/>
    <w:rsid w:val="005328AA"/>
    <w:rsid w:val="00535EA6"/>
    <w:rsid w:val="005477AA"/>
    <w:rsid w:val="00554AB3"/>
    <w:rsid w:val="00554F9F"/>
    <w:rsid w:val="005606BF"/>
    <w:rsid w:val="0056098D"/>
    <w:rsid w:val="005653F2"/>
    <w:rsid w:val="00566C71"/>
    <w:rsid w:val="00574C1F"/>
    <w:rsid w:val="00574DC5"/>
    <w:rsid w:val="00575466"/>
    <w:rsid w:val="00581523"/>
    <w:rsid w:val="005832F7"/>
    <w:rsid w:val="005855BC"/>
    <w:rsid w:val="00586F46"/>
    <w:rsid w:val="005873B6"/>
    <w:rsid w:val="00587C4E"/>
    <w:rsid w:val="00593FE7"/>
    <w:rsid w:val="00594B4E"/>
    <w:rsid w:val="005A2E6E"/>
    <w:rsid w:val="005A2F3E"/>
    <w:rsid w:val="005A36D9"/>
    <w:rsid w:val="005A5641"/>
    <w:rsid w:val="005A7E4B"/>
    <w:rsid w:val="005B5CD6"/>
    <w:rsid w:val="005B7951"/>
    <w:rsid w:val="005C18DE"/>
    <w:rsid w:val="005C2979"/>
    <w:rsid w:val="005C35DD"/>
    <w:rsid w:val="005C4BBE"/>
    <w:rsid w:val="005C512D"/>
    <w:rsid w:val="005C66B2"/>
    <w:rsid w:val="005D0A27"/>
    <w:rsid w:val="005D753B"/>
    <w:rsid w:val="005E2E86"/>
    <w:rsid w:val="005F56F3"/>
    <w:rsid w:val="00601DC7"/>
    <w:rsid w:val="006041DB"/>
    <w:rsid w:val="0060424B"/>
    <w:rsid w:val="00610136"/>
    <w:rsid w:val="00610A53"/>
    <w:rsid w:val="00623C0F"/>
    <w:rsid w:val="006269CF"/>
    <w:rsid w:val="00626E28"/>
    <w:rsid w:val="00627C43"/>
    <w:rsid w:val="006306B4"/>
    <w:rsid w:val="0063216F"/>
    <w:rsid w:val="00637C25"/>
    <w:rsid w:val="0064024E"/>
    <w:rsid w:val="00643522"/>
    <w:rsid w:val="0065285C"/>
    <w:rsid w:val="00654FF4"/>
    <w:rsid w:val="00657E1A"/>
    <w:rsid w:val="0066043A"/>
    <w:rsid w:val="00662764"/>
    <w:rsid w:val="0066613C"/>
    <w:rsid w:val="00671E6D"/>
    <w:rsid w:val="00672DAE"/>
    <w:rsid w:val="0067326A"/>
    <w:rsid w:val="00673750"/>
    <w:rsid w:val="00680773"/>
    <w:rsid w:val="006820BC"/>
    <w:rsid w:val="00682765"/>
    <w:rsid w:val="006A07CC"/>
    <w:rsid w:val="006B0FC3"/>
    <w:rsid w:val="006C3D89"/>
    <w:rsid w:val="006C5DCB"/>
    <w:rsid w:val="006C6FA1"/>
    <w:rsid w:val="006C7A55"/>
    <w:rsid w:val="006D43F1"/>
    <w:rsid w:val="006D4ECA"/>
    <w:rsid w:val="006D55CE"/>
    <w:rsid w:val="006E3234"/>
    <w:rsid w:val="006E449D"/>
    <w:rsid w:val="006E4574"/>
    <w:rsid w:val="006E702D"/>
    <w:rsid w:val="006E7450"/>
    <w:rsid w:val="006F3FE6"/>
    <w:rsid w:val="00703AF8"/>
    <w:rsid w:val="00712666"/>
    <w:rsid w:val="00713D61"/>
    <w:rsid w:val="00716E14"/>
    <w:rsid w:val="007171A2"/>
    <w:rsid w:val="00721550"/>
    <w:rsid w:val="007244BD"/>
    <w:rsid w:val="00724C11"/>
    <w:rsid w:val="00730B0D"/>
    <w:rsid w:val="00730C1C"/>
    <w:rsid w:val="0073558A"/>
    <w:rsid w:val="00735847"/>
    <w:rsid w:val="0073590E"/>
    <w:rsid w:val="00736608"/>
    <w:rsid w:val="00742398"/>
    <w:rsid w:val="00743EE0"/>
    <w:rsid w:val="0074740E"/>
    <w:rsid w:val="00754B22"/>
    <w:rsid w:val="00760EA6"/>
    <w:rsid w:val="00761086"/>
    <w:rsid w:val="00765955"/>
    <w:rsid w:val="00770545"/>
    <w:rsid w:val="00784B14"/>
    <w:rsid w:val="00786019"/>
    <w:rsid w:val="0079182B"/>
    <w:rsid w:val="00791C60"/>
    <w:rsid w:val="0079502A"/>
    <w:rsid w:val="00795FDA"/>
    <w:rsid w:val="007A185D"/>
    <w:rsid w:val="007A2191"/>
    <w:rsid w:val="007A4EFF"/>
    <w:rsid w:val="007B1037"/>
    <w:rsid w:val="007B1909"/>
    <w:rsid w:val="007B3B80"/>
    <w:rsid w:val="007B6E18"/>
    <w:rsid w:val="007B769F"/>
    <w:rsid w:val="007C352B"/>
    <w:rsid w:val="007C6B2B"/>
    <w:rsid w:val="007C7FFC"/>
    <w:rsid w:val="007D1DC2"/>
    <w:rsid w:val="007D1E06"/>
    <w:rsid w:val="007D27D6"/>
    <w:rsid w:val="007D376E"/>
    <w:rsid w:val="007E38D0"/>
    <w:rsid w:val="007E53BA"/>
    <w:rsid w:val="007F4709"/>
    <w:rsid w:val="007F4BAB"/>
    <w:rsid w:val="007F6D4B"/>
    <w:rsid w:val="007F7255"/>
    <w:rsid w:val="00801CFE"/>
    <w:rsid w:val="00803BD1"/>
    <w:rsid w:val="008058DE"/>
    <w:rsid w:val="008079E5"/>
    <w:rsid w:val="0081431D"/>
    <w:rsid w:val="00822806"/>
    <w:rsid w:val="00823C80"/>
    <w:rsid w:val="00827D41"/>
    <w:rsid w:val="00830F2E"/>
    <w:rsid w:val="00831AAD"/>
    <w:rsid w:val="00832D35"/>
    <w:rsid w:val="00836F06"/>
    <w:rsid w:val="00837088"/>
    <w:rsid w:val="00851853"/>
    <w:rsid w:val="008542FC"/>
    <w:rsid w:val="00855B4B"/>
    <w:rsid w:val="008566FA"/>
    <w:rsid w:val="008631FC"/>
    <w:rsid w:val="00872976"/>
    <w:rsid w:val="00874F72"/>
    <w:rsid w:val="0088335B"/>
    <w:rsid w:val="00883437"/>
    <w:rsid w:val="00884DBC"/>
    <w:rsid w:val="00887C1D"/>
    <w:rsid w:val="00892E56"/>
    <w:rsid w:val="00895134"/>
    <w:rsid w:val="00895C77"/>
    <w:rsid w:val="00895FED"/>
    <w:rsid w:val="00896A6B"/>
    <w:rsid w:val="008A2F36"/>
    <w:rsid w:val="008A394E"/>
    <w:rsid w:val="008A53E8"/>
    <w:rsid w:val="008B0119"/>
    <w:rsid w:val="008B0E56"/>
    <w:rsid w:val="008B1197"/>
    <w:rsid w:val="008B7489"/>
    <w:rsid w:val="008B7D61"/>
    <w:rsid w:val="008C7261"/>
    <w:rsid w:val="008E0A9B"/>
    <w:rsid w:val="008E4443"/>
    <w:rsid w:val="008E744E"/>
    <w:rsid w:val="008E745C"/>
    <w:rsid w:val="008F313D"/>
    <w:rsid w:val="008F384D"/>
    <w:rsid w:val="009003DC"/>
    <w:rsid w:val="00903065"/>
    <w:rsid w:val="00914167"/>
    <w:rsid w:val="00914B61"/>
    <w:rsid w:val="00914C1A"/>
    <w:rsid w:val="009208A5"/>
    <w:rsid w:val="0092163D"/>
    <w:rsid w:val="00930F3B"/>
    <w:rsid w:val="00932DDA"/>
    <w:rsid w:val="00934E34"/>
    <w:rsid w:val="00941362"/>
    <w:rsid w:val="00945414"/>
    <w:rsid w:val="00947206"/>
    <w:rsid w:val="009539A5"/>
    <w:rsid w:val="00954D7C"/>
    <w:rsid w:val="009569BE"/>
    <w:rsid w:val="00957965"/>
    <w:rsid w:val="00964349"/>
    <w:rsid w:val="0096514F"/>
    <w:rsid w:val="00966CA7"/>
    <w:rsid w:val="00974803"/>
    <w:rsid w:val="009824D4"/>
    <w:rsid w:val="00984544"/>
    <w:rsid w:val="0099056F"/>
    <w:rsid w:val="00990C41"/>
    <w:rsid w:val="009939E2"/>
    <w:rsid w:val="009971CC"/>
    <w:rsid w:val="009A0692"/>
    <w:rsid w:val="009A0A30"/>
    <w:rsid w:val="009A1803"/>
    <w:rsid w:val="009A33A0"/>
    <w:rsid w:val="009A50B9"/>
    <w:rsid w:val="009B1DC4"/>
    <w:rsid w:val="009B45CE"/>
    <w:rsid w:val="009B549F"/>
    <w:rsid w:val="009C463C"/>
    <w:rsid w:val="009C4A9B"/>
    <w:rsid w:val="009D04E7"/>
    <w:rsid w:val="009D086E"/>
    <w:rsid w:val="009D1B13"/>
    <w:rsid w:val="009D73C1"/>
    <w:rsid w:val="009E20BF"/>
    <w:rsid w:val="009E3516"/>
    <w:rsid w:val="009E4A3F"/>
    <w:rsid w:val="009E4AE4"/>
    <w:rsid w:val="009F15D4"/>
    <w:rsid w:val="009F19C8"/>
    <w:rsid w:val="009F3B79"/>
    <w:rsid w:val="009F3B95"/>
    <w:rsid w:val="009F4340"/>
    <w:rsid w:val="009F4FE1"/>
    <w:rsid w:val="009F767C"/>
    <w:rsid w:val="00A0447B"/>
    <w:rsid w:val="00A04F15"/>
    <w:rsid w:val="00A05256"/>
    <w:rsid w:val="00A0535E"/>
    <w:rsid w:val="00A25AC9"/>
    <w:rsid w:val="00A26761"/>
    <w:rsid w:val="00A31166"/>
    <w:rsid w:val="00A31AB0"/>
    <w:rsid w:val="00A33B55"/>
    <w:rsid w:val="00A403BB"/>
    <w:rsid w:val="00A41D3B"/>
    <w:rsid w:val="00A442F6"/>
    <w:rsid w:val="00A518AE"/>
    <w:rsid w:val="00A61158"/>
    <w:rsid w:val="00A657C9"/>
    <w:rsid w:val="00A668F6"/>
    <w:rsid w:val="00A74C1A"/>
    <w:rsid w:val="00A76721"/>
    <w:rsid w:val="00A76B23"/>
    <w:rsid w:val="00A805EC"/>
    <w:rsid w:val="00A85104"/>
    <w:rsid w:val="00A869C1"/>
    <w:rsid w:val="00A9477D"/>
    <w:rsid w:val="00AA1651"/>
    <w:rsid w:val="00AA1F9F"/>
    <w:rsid w:val="00AA27C1"/>
    <w:rsid w:val="00AA2E9F"/>
    <w:rsid w:val="00AA6FB6"/>
    <w:rsid w:val="00AB00CC"/>
    <w:rsid w:val="00AB5009"/>
    <w:rsid w:val="00AC2DEE"/>
    <w:rsid w:val="00AC30CE"/>
    <w:rsid w:val="00AC3EB4"/>
    <w:rsid w:val="00AC4F93"/>
    <w:rsid w:val="00AC50EF"/>
    <w:rsid w:val="00AC5215"/>
    <w:rsid w:val="00AD05B2"/>
    <w:rsid w:val="00AD1668"/>
    <w:rsid w:val="00AD2101"/>
    <w:rsid w:val="00AD2F2A"/>
    <w:rsid w:val="00AD4248"/>
    <w:rsid w:val="00AD7A42"/>
    <w:rsid w:val="00AE0920"/>
    <w:rsid w:val="00AE0CA0"/>
    <w:rsid w:val="00AE2CB4"/>
    <w:rsid w:val="00AF2671"/>
    <w:rsid w:val="00B011A2"/>
    <w:rsid w:val="00B011B3"/>
    <w:rsid w:val="00B04C43"/>
    <w:rsid w:val="00B05C12"/>
    <w:rsid w:val="00B06176"/>
    <w:rsid w:val="00B07013"/>
    <w:rsid w:val="00B14395"/>
    <w:rsid w:val="00B16B9C"/>
    <w:rsid w:val="00B21164"/>
    <w:rsid w:val="00B21F13"/>
    <w:rsid w:val="00B2762A"/>
    <w:rsid w:val="00B35F09"/>
    <w:rsid w:val="00B36EFC"/>
    <w:rsid w:val="00B36F32"/>
    <w:rsid w:val="00B44C1E"/>
    <w:rsid w:val="00B45001"/>
    <w:rsid w:val="00B4513B"/>
    <w:rsid w:val="00B45446"/>
    <w:rsid w:val="00B45ABF"/>
    <w:rsid w:val="00B46485"/>
    <w:rsid w:val="00B50AD3"/>
    <w:rsid w:val="00B523ED"/>
    <w:rsid w:val="00B538AE"/>
    <w:rsid w:val="00B53ED9"/>
    <w:rsid w:val="00B54705"/>
    <w:rsid w:val="00B62911"/>
    <w:rsid w:val="00B7293E"/>
    <w:rsid w:val="00B73104"/>
    <w:rsid w:val="00B7651F"/>
    <w:rsid w:val="00B81859"/>
    <w:rsid w:val="00B850F7"/>
    <w:rsid w:val="00B86477"/>
    <w:rsid w:val="00B87391"/>
    <w:rsid w:val="00B94FC5"/>
    <w:rsid w:val="00BA5D89"/>
    <w:rsid w:val="00BA5EDE"/>
    <w:rsid w:val="00BA7F62"/>
    <w:rsid w:val="00BB0281"/>
    <w:rsid w:val="00BB1F49"/>
    <w:rsid w:val="00BB24FC"/>
    <w:rsid w:val="00BC1FDC"/>
    <w:rsid w:val="00BC21D0"/>
    <w:rsid w:val="00BC59C3"/>
    <w:rsid w:val="00BC693E"/>
    <w:rsid w:val="00BD15C8"/>
    <w:rsid w:val="00BD1B19"/>
    <w:rsid w:val="00BD643E"/>
    <w:rsid w:val="00BD657E"/>
    <w:rsid w:val="00BE1CA9"/>
    <w:rsid w:val="00BE54E0"/>
    <w:rsid w:val="00BE65E7"/>
    <w:rsid w:val="00BE6650"/>
    <w:rsid w:val="00BF3661"/>
    <w:rsid w:val="00BF7D4A"/>
    <w:rsid w:val="00C03C01"/>
    <w:rsid w:val="00C106EB"/>
    <w:rsid w:val="00C14CAA"/>
    <w:rsid w:val="00C21E5B"/>
    <w:rsid w:val="00C220F0"/>
    <w:rsid w:val="00C22111"/>
    <w:rsid w:val="00C221EC"/>
    <w:rsid w:val="00C22D74"/>
    <w:rsid w:val="00C250D2"/>
    <w:rsid w:val="00C2517F"/>
    <w:rsid w:val="00C27090"/>
    <w:rsid w:val="00C31EE6"/>
    <w:rsid w:val="00C332AA"/>
    <w:rsid w:val="00C347BC"/>
    <w:rsid w:val="00C3539D"/>
    <w:rsid w:val="00C40E48"/>
    <w:rsid w:val="00C411AC"/>
    <w:rsid w:val="00C4362B"/>
    <w:rsid w:val="00C467F7"/>
    <w:rsid w:val="00C56862"/>
    <w:rsid w:val="00C56F5D"/>
    <w:rsid w:val="00C63A6F"/>
    <w:rsid w:val="00C77E8C"/>
    <w:rsid w:val="00C818AD"/>
    <w:rsid w:val="00C86080"/>
    <w:rsid w:val="00C9027B"/>
    <w:rsid w:val="00C9458E"/>
    <w:rsid w:val="00C954E9"/>
    <w:rsid w:val="00C966AA"/>
    <w:rsid w:val="00C97369"/>
    <w:rsid w:val="00CA4061"/>
    <w:rsid w:val="00CA56B3"/>
    <w:rsid w:val="00CA613F"/>
    <w:rsid w:val="00CB1AF5"/>
    <w:rsid w:val="00CB1E88"/>
    <w:rsid w:val="00CB2681"/>
    <w:rsid w:val="00CB6635"/>
    <w:rsid w:val="00CB6D25"/>
    <w:rsid w:val="00CC2B00"/>
    <w:rsid w:val="00CC3A79"/>
    <w:rsid w:val="00CC4637"/>
    <w:rsid w:val="00CC623A"/>
    <w:rsid w:val="00CC6C41"/>
    <w:rsid w:val="00CD0848"/>
    <w:rsid w:val="00CD44E0"/>
    <w:rsid w:val="00CD4912"/>
    <w:rsid w:val="00CD5B00"/>
    <w:rsid w:val="00CE3754"/>
    <w:rsid w:val="00CE4A1E"/>
    <w:rsid w:val="00CE5CD3"/>
    <w:rsid w:val="00CE6533"/>
    <w:rsid w:val="00CF0342"/>
    <w:rsid w:val="00CF1994"/>
    <w:rsid w:val="00CF593A"/>
    <w:rsid w:val="00D00D85"/>
    <w:rsid w:val="00D01714"/>
    <w:rsid w:val="00D017D0"/>
    <w:rsid w:val="00D05DAF"/>
    <w:rsid w:val="00D05FE3"/>
    <w:rsid w:val="00D07941"/>
    <w:rsid w:val="00D07F42"/>
    <w:rsid w:val="00D118A9"/>
    <w:rsid w:val="00D12B49"/>
    <w:rsid w:val="00D1749B"/>
    <w:rsid w:val="00D215E3"/>
    <w:rsid w:val="00D21CFB"/>
    <w:rsid w:val="00D22E02"/>
    <w:rsid w:val="00D24D7D"/>
    <w:rsid w:val="00D26E1F"/>
    <w:rsid w:val="00D322F1"/>
    <w:rsid w:val="00D36B69"/>
    <w:rsid w:val="00D50472"/>
    <w:rsid w:val="00D50E31"/>
    <w:rsid w:val="00D52334"/>
    <w:rsid w:val="00D53DB9"/>
    <w:rsid w:val="00D669F3"/>
    <w:rsid w:val="00D72C0B"/>
    <w:rsid w:val="00D7519E"/>
    <w:rsid w:val="00D76BB9"/>
    <w:rsid w:val="00D81192"/>
    <w:rsid w:val="00D81A65"/>
    <w:rsid w:val="00D836DA"/>
    <w:rsid w:val="00D85EA5"/>
    <w:rsid w:val="00D87C7F"/>
    <w:rsid w:val="00D87DC7"/>
    <w:rsid w:val="00D9603F"/>
    <w:rsid w:val="00D961D9"/>
    <w:rsid w:val="00D970E6"/>
    <w:rsid w:val="00DA13E3"/>
    <w:rsid w:val="00DA1DEF"/>
    <w:rsid w:val="00DA4169"/>
    <w:rsid w:val="00DB2FB7"/>
    <w:rsid w:val="00DB5DAA"/>
    <w:rsid w:val="00DB692F"/>
    <w:rsid w:val="00DC5758"/>
    <w:rsid w:val="00DD4448"/>
    <w:rsid w:val="00DE4BA2"/>
    <w:rsid w:val="00DE78D2"/>
    <w:rsid w:val="00DF011D"/>
    <w:rsid w:val="00DF754B"/>
    <w:rsid w:val="00E000D3"/>
    <w:rsid w:val="00E00252"/>
    <w:rsid w:val="00E013D9"/>
    <w:rsid w:val="00E04AB9"/>
    <w:rsid w:val="00E16EBB"/>
    <w:rsid w:val="00E1793E"/>
    <w:rsid w:val="00E17D33"/>
    <w:rsid w:val="00E231F8"/>
    <w:rsid w:val="00E236C5"/>
    <w:rsid w:val="00E26E43"/>
    <w:rsid w:val="00E30F4D"/>
    <w:rsid w:val="00E37E1E"/>
    <w:rsid w:val="00E4019A"/>
    <w:rsid w:val="00E424D2"/>
    <w:rsid w:val="00E42FB3"/>
    <w:rsid w:val="00E46213"/>
    <w:rsid w:val="00E47C3A"/>
    <w:rsid w:val="00E609B1"/>
    <w:rsid w:val="00E66A50"/>
    <w:rsid w:val="00E8604D"/>
    <w:rsid w:val="00EA64CB"/>
    <w:rsid w:val="00EB325F"/>
    <w:rsid w:val="00EB426F"/>
    <w:rsid w:val="00EC54D9"/>
    <w:rsid w:val="00EC5FC6"/>
    <w:rsid w:val="00ED008A"/>
    <w:rsid w:val="00ED046D"/>
    <w:rsid w:val="00ED3828"/>
    <w:rsid w:val="00ED62DB"/>
    <w:rsid w:val="00ED7974"/>
    <w:rsid w:val="00EE1885"/>
    <w:rsid w:val="00EE6B42"/>
    <w:rsid w:val="00EF1474"/>
    <w:rsid w:val="00EF4A30"/>
    <w:rsid w:val="00EF5991"/>
    <w:rsid w:val="00EF5B3D"/>
    <w:rsid w:val="00F03296"/>
    <w:rsid w:val="00F0614B"/>
    <w:rsid w:val="00F06CF1"/>
    <w:rsid w:val="00F1012E"/>
    <w:rsid w:val="00F12A3E"/>
    <w:rsid w:val="00F151D7"/>
    <w:rsid w:val="00F15EA0"/>
    <w:rsid w:val="00F2361A"/>
    <w:rsid w:val="00F305D0"/>
    <w:rsid w:val="00F355BB"/>
    <w:rsid w:val="00F40862"/>
    <w:rsid w:val="00F41846"/>
    <w:rsid w:val="00F41AFB"/>
    <w:rsid w:val="00F429DE"/>
    <w:rsid w:val="00F45A4C"/>
    <w:rsid w:val="00F45B28"/>
    <w:rsid w:val="00F52498"/>
    <w:rsid w:val="00F5296A"/>
    <w:rsid w:val="00F603E1"/>
    <w:rsid w:val="00F635C2"/>
    <w:rsid w:val="00F667E7"/>
    <w:rsid w:val="00F7122C"/>
    <w:rsid w:val="00F71465"/>
    <w:rsid w:val="00F7266C"/>
    <w:rsid w:val="00F759FF"/>
    <w:rsid w:val="00F80C76"/>
    <w:rsid w:val="00F81230"/>
    <w:rsid w:val="00F860CC"/>
    <w:rsid w:val="00F87073"/>
    <w:rsid w:val="00F91A4F"/>
    <w:rsid w:val="00F93997"/>
    <w:rsid w:val="00FA2183"/>
    <w:rsid w:val="00FA3F0C"/>
    <w:rsid w:val="00FA3F1D"/>
    <w:rsid w:val="00FA5619"/>
    <w:rsid w:val="00FA71C6"/>
    <w:rsid w:val="00FB3931"/>
    <w:rsid w:val="00FB4297"/>
    <w:rsid w:val="00FB6503"/>
    <w:rsid w:val="00FB65AB"/>
    <w:rsid w:val="00FC31EE"/>
    <w:rsid w:val="00FC4308"/>
    <w:rsid w:val="00FC4B1F"/>
    <w:rsid w:val="00FC7767"/>
    <w:rsid w:val="00FC7924"/>
    <w:rsid w:val="00FD014B"/>
    <w:rsid w:val="00FD1754"/>
    <w:rsid w:val="00FD2677"/>
    <w:rsid w:val="00FD7832"/>
    <w:rsid w:val="00FE1FBD"/>
    <w:rsid w:val="00FE44B0"/>
    <w:rsid w:val="00FE46CA"/>
    <w:rsid w:val="00FF23C2"/>
    <w:rsid w:val="00FF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0884"/>
  <w15:docId w15:val="{9DD9C61A-6A21-4BF1-801C-363D38F0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662764"/>
    <w:rPr>
      <w:color w:val="808080"/>
    </w:rPr>
  </w:style>
  <w:style w:type="table" w:styleId="GridTable5Dark-Accent3">
    <w:name w:val="Grid Table 5 Dark Accent 3"/>
    <w:basedOn w:val="TableNormal"/>
    <w:uiPriority w:val="50"/>
    <w:rsid w:val="00126CB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styleId="ListTable3-Accent5">
    <w:name w:val="List Table 3 Accent 5"/>
    <w:basedOn w:val="TableNormal"/>
    <w:uiPriority w:val="48"/>
    <w:rsid w:val="008542FC"/>
    <w:pPr>
      <w:spacing w:after="0" w:line="240" w:lineRule="auto"/>
    </w:pPr>
    <w:tblPr>
      <w:tblStyleRowBandSize w:val="1"/>
      <w:tblStyleColBandSize w:val="1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518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85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E75"/>
  </w:style>
  <w:style w:type="paragraph" w:styleId="Footer">
    <w:name w:val="footer"/>
    <w:basedOn w:val="Normal"/>
    <w:link w:val="Foot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E75"/>
  </w:style>
  <w:style w:type="table" w:styleId="PlainTable1">
    <w:name w:val="Plain Table 1"/>
    <w:basedOn w:val="TableNormal"/>
    <w:uiPriority w:val="41"/>
    <w:rsid w:val="00CB1E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5">
    <w:name w:val="Grid Table 4 Accent 5"/>
    <w:basedOn w:val="TableNormal"/>
    <w:uiPriority w:val="49"/>
    <w:rsid w:val="00743EE0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506944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6944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D7974"/>
    <w:pPr>
      <w:spacing w:after="0" w:line="240" w:lineRule="auto"/>
    </w:pPr>
    <w:tblPr>
      <w:tblStyleRowBandSize w:val="1"/>
      <w:tblStyleColBandSize w:val="1"/>
      <w:tblBorders>
        <w:top w:val="single" w:sz="4" w:space="0" w:color="DBEEA6" w:themeColor="accent2" w:themeTint="66"/>
        <w:left w:val="single" w:sz="4" w:space="0" w:color="DBEEA6" w:themeColor="accent2" w:themeTint="66"/>
        <w:bottom w:val="single" w:sz="4" w:space="0" w:color="DBEEA6" w:themeColor="accent2" w:themeTint="66"/>
        <w:right w:val="single" w:sz="4" w:space="0" w:color="DBEEA6" w:themeColor="accent2" w:themeTint="66"/>
        <w:insideH w:val="single" w:sz="4" w:space="0" w:color="DBEEA6" w:themeColor="accent2" w:themeTint="66"/>
        <w:insideV w:val="single" w:sz="4" w:space="0" w:color="DBEE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EA64CB"/>
    <w:rPr>
      <w:color w:val="005DBA" w:themeColor="hyperlink"/>
      <w:u w:val="single"/>
    </w:rPr>
  </w:style>
  <w:style w:type="character" w:customStyle="1" w:styleId="apple-converted-space">
    <w:name w:val="apple-converted-space"/>
    <w:basedOn w:val="DefaultParagraphFont"/>
    <w:rsid w:val="003D7B87"/>
  </w:style>
  <w:style w:type="table" w:customStyle="1" w:styleId="PlainTable11">
    <w:name w:val="Plain Table 11"/>
    <w:basedOn w:val="TableNormal"/>
    <w:uiPriority w:val="41"/>
    <w:rsid w:val="002F7C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8B7D61"/>
    <w:pPr>
      <w:autoSpaceDE w:val="0"/>
      <w:autoSpaceDN w:val="0"/>
      <w:adjustRightInd w:val="0"/>
      <w:spacing w:before="0" w:after="0" w:line="240" w:lineRule="auto"/>
    </w:pPr>
    <w:rPr>
      <w:rFonts w:ascii="Tahoma" w:eastAsia="Calibri" w:hAnsi="Tahoma" w:cs="Tahoma"/>
      <w:color w:val="000000"/>
      <w:sz w:val="24"/>
      <w:szCs w:val="24"/>
      <w:lang w:eastAsia="en-US" w:bidi="th-TH"/>
    </w:rPr>
  </w:style>
  <w:style w:type="table" w:styleId="ColorfulShading-Accent6">
    <w:name w:val="Colorful Shading Accent 6"/>
    <w:basedOn w:val="TableNormal"/>
    <w:uiPriority w:val="71"/>
    <w:rsid w:val="008B7D61"/>
    <w:pPr>
      <w:spacing w:before="0" w:after="0" w:line="240" w:lineRule="auto"/>
    </w:pPr>
    <w:rPr>
      <w:rFonts w:ascii="Calibri" w:eastAsia="Calibri" w:hAnsi="Calibri" w:cs="Cordia New"/>
      <w:color w:val="000000"/>
      <w:sz w:val="20"/>
      <w:szCs w:val="20"/>
      <w:lang w:eastAsia="en-US" w:bidi="th-TH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6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55BC"/>
    <w:rPr>
      <w:color w:val="6C606A" w:themeColor="followedHyperlink"/>
      <w:u w:val="single"/>
    </w:rPr>
  </w:style>
  <w:style w:type="paragraph" w:styleId="NormalWeb">
    <w:name w:val="Normal (Web)"/>
    <w:basedOn w:val="Normal"/>
    <w:uiPriority w:val="99"/>
    <w:rsid w:val="0073584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3771">
          <w:marLeft w:val="0"/>
          <w:marRight w:val="12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36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41.jpeg"/><Relationship Id="rId58" Type="http://schemas.openxmlformats.org/officeDocument/2006/relationships/image" Target="media/image44.jp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9.jpeg"/><Relationship Id="rId46" Type="http://schemas.openxmlformats.org/officeDocument/2006/relationships/image" Target="media/image32.jpeg"/><Relationship Id="rId59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2.jpeg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image" Target="media/image40.jpe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ng\AppData\Roaming\Microsoft\Templates\Banded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2C2AA64DE54FAFAEFE71E5095A2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2C769-2DA7-41EE-890A-F67FC7EFCF08}"/>
      </w:docPartPr>
      <w:docPartBody>
        <w:p w:rsidR="00923250" w:rsidRDefault="00BD6D5D" w:rsidP="00BD6D5D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F6EC62CA136B479297C469854AAB3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3D49-C720-40B9-8028-AEBE60FF9B0F}"/>
      </w:docPartPr>
      <w:docPartBody>
        <w:p w:rsidR="008A4255" w:rsidRDefault="008A4255" w:rsidP="008A4255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F3C1352395E34C2EBB54434770460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0597C-1B1C-469D-A741-0310771E4020}"/>
      </w:docPartPr>
      <w:docPartBody>
        <w:p w:rsidR="008A4255" w:rsidRDefault="008A4255" w:rsidP="008A4255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62F08887C07E455CA0AA6E21074C8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D167E-3A2A-41C2-8E65-4FE7BA38718B}"/>
      </w:docPartPr>
      <w:docPartBody>
        <w:p w:rsidR="003E1E57" w:rsidRDefault="003E1E57" w:rsidP="003E1E57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B0FE066842A74F1DB2333B37C577C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8E2E3-31A6-4E9F-B66A-DBD112DCBBE5}"/>
      </w:docPartPr>
      <w:docPartBody>
        <w:p w:rsidR="009B06B7" w:rsidRDefault="009B06B7" w:rsidP="009B06B7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A4F671BDE2334F2D9EB09251D5110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F3A72-98ED-4A13-A9F4-8658C0A6FA0C}"/>
      </w:docPartPr>
      <w:docPartBody>
        <w:p w:rsidR="00A32A89" w:rsidRDefault="00F57C05" w:rsidP="00F57C05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3E2CFE31669E47ABBC33D2D28E797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785D1-CDA3-4798-8E40-3B84DBB42D8C}"/>
      </w:docPartPr>
      <w:docPartBody>
        <w:p w:rsidR="00445387" w:rsidRDefault="00CD1335" w:rsidP="00CD1335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68F41F837C8F4AEDAA707D1CDA881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FE73-EB2E-4425-AC35-C9793E67BDA2}"/>
      </w:docPartPr>
      <w:docPartBody>
        <w:p w:rsidR="00E9757F" w:rsidRDefault="00E9757F" w:rsidP="00E9757F"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7BD54A2AF34E46D9A52302BA39637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56F5B-B2FC-4742-84B4-F846FD7ABF82}"/>
      </w:docPartPr>
      <w:docPartBody>
        <w:p w:rsidR="00E9757F" w:rsidRDefault="00E9757F" w:rsidP="00E9757F"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D16E485D865B4A33B8BCFE59B45D9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2A663-DC4A-49BE-B07B-C42DD35C4E1A}"/>
      </w:docPartPr>
      <w:docPartBody>
        <w:p w:rsidR="00E9757F" w:rsidRDefault="00E9757F" w:rsidP="00E9757F"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FFEA284889824D6DB70B891811586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78C4D-8BA2-4ECF-8C8B-D9FA23377060}"/>
      </w:docPartPr>
      <w:docPartBody>
        <w:p w:rsidR="00E9757F" w:rsidRDefault="00E9757F" w:rsidP="00E9757F"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AE9B14F93F95404685DA1E1A570B4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E6713-1B34-4705-BD46-62F767299979}"/>
      </w:docPartPr>
      <w:docPartBody>
        <w:p w:rsidR="00E9757F" w:rsidRDefault="00E9757F" w:rsidP="00E9757F">
          <w:r w:rsidRPr="008B0F7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B2"/>
    <w:rsid w:val="00006363"/>
    <w:rsid w:val="0001012B"/>
    <w:rsid w:val="00040AD9"/>
    <w:rsid w:val="0005054F"/>
    <w:rsid w:val="00055768"/>
    <w:rsid w:val="00057470"/>
    <w:rsid w:val="000575E9"/>
    <w:rsid w:val="00080B8A"/>
    <w:rsid w:val="000A732A"/>
    <w:rsid w:val="000E498E"/>
    <w:rsid w:val="000E6FFE"/>
    <w:rsid w:val="0010722D"/>
    <w:rsid w:val="00130CE5"/>
    <w:rsid w:val="001517CB"/>
    <w:rsid w:val="00181359"/>
    <w:rsid w:val="00182320"/>
    <w:rsid w:val="00187B83"/>
    <w:rsid w:val="001A4491"/>
    <w:rsid w:val="001A44E8"/>
    <w:rsid w:val="001E41F6"/>
    <w:rsid w:val="00212B84"/>
    <w:rsid w:val="002323E6"/>
    <w:rsid w:val="002407BA"/>
    <w:rsid w:val="002472EE"/>
    <w:rsid w:val="0026263E"/>
    <w:rsid w:val="002915B5"/>
    <w:rsid w:val="002A25C2"/>
    <w:rsid w:val="002E2892"/>
    <w:rsid w:val="002F184C"/>
    <w:rsid w:val="00301A56"/>
    <w:rsid w:val="00314345"/>
    <w:rsid w:val="0036107D"/>
    <w:rsid w:val="0036500D"/>
    <w:rsid w:val="00374B72"/>
    <w:rsid w:val="003B1BD2"/>
    <w:rsid w:val="003E1445"/>
    <w:rsid w:val="003E1E57"/>
    <w:rsid w:val="003E40BF"/>
    <w:rsid w:val="00445387"/>
    <w:rsid w:val="004563B2"/>
    <w:rsid w:val="00461FAF"/>
    <w:rsid w:val="004732D8"/>
    <w:rsid w:val="00477BC8"/>
    <w:rsid w:val="00494A9D"/>
    <w:rsid w:val="00497924"/>
    <w:rsid w:val="004A5BEE"/>
    <w:rsid w:val="004D58EA"/>
    <w:rsid w:val="004E0814"/>
    <w:rsid w:val="0051177C"/>
    <w:rsid w:val="00553BB0"/>
    <w:rsid w:val="005A333D"/>
    <w:rsid w:val="005A7777"/>
    <w:rsid w:val="005B4761"/>
    <w:rsid w:val="00611CA4"/>
    <w:rsid w:val="00612360"/>
    <w:rsid w:val="00644A29"/>
    <w:rsid w:val="006644ED"/>
    <w:rsid w:val="006A4A06"/>
    <w:rsid w:val="006C7E01"/>
    <w:rsid w:val="006F3F27"/>
    <w:rsid w:val="007346DD"/>
    <w:rsid w:val="0076666B"/>
    <w:rsid w:val="00770373"/>
    <w:rsid w:val="00776BF9"/>
    <w:rsid w:val="007A4A2D"/>
    <w:rsid w:val="007B58EB"/>
    <w:rsid w:val="007D57B9"/>
    <w:rsid w:val="007F1B12"/>
    <w:rsid w:val="008113D4"/>
    <w:rsid w:val="00812FAB"/>
    <w:rsid w:val="00825C03"/>
    <w:rsid w:val="00832CA4"/>
    <w:rsid w:val="00836909"/>
    <w:rsid w:val="00873003"/>
    <w:rsid w:val="008738D5"/>
    <w:rsid w:val="008A4255"/>
    <w:rsid w:val="008A74C8"/>
    <w:rsid w:val="008B2168"/>
    <w:rsid w:val="008B2651"/>
    <w:rsid w:val="008B51D4"/>
    <w:rsid w:val="008D1434"/>
    <w:rsid w:val="009142E4"/>
    <w:rsid w:val="00923250"/>
    <w:rsid w:val="00927BB2"/>
    <w:rsid w:val="009337B0"/>
    <w:rsid w:val="00972808"/>
    <w:rsid w:val="00985E58"/>
    <w:rsid w:val="00987610"/>
    <w:rsid w:val="009A6108"/>
    <w:rsid w:val="009B06B7"/>
    <w:rsid w:val="009B188F"/>
    <w:rsid w:val="009B4370"/>
    <w:rsid w:val="009B5716"/>
    <w:rsid w:val="009D6484"/>
    <w:rsid w:val="00A117A9"/>
    <w:rsid w:val="00A32A89"/>
    <w:rsid w:val="00A5701D"/>
    <w:rsid w:val="00A70E70"/>
    <w:rsid w:val="00A94225"/>
    <w:rsid w:val="00AB300E"/>
    <w:rsid w:val="00B10243"/>
    <w:rsid w:val="00B277E2"/>
    <w:rsid w:val="00B36972"/>
    <w:rsid w:val="00B901C8"/>
    <w:rsid w:val="00B92DB2"/>
    <w:rsid w:val="00BC4C5E"/>
    <w:rsid w:val="00BD6D5D"/>
    <w:rsid w:val="00BE58EF"/>
    <w:rsid w:val="00C03B6A"/>
    <w:rsid w:val="00C306C5"/>
    <w:rsid w:val="00C67DD0"/>
    <w:rsid w:val="00C77A84"/>
    <w:rsid w:val="00CA341C"/>
    <w:rsid w:val="00CA73AA"/>
    <w:rsid w:val="00CC4039"/>
    <w:rsid w:val="00CC7CB9"/>
    <w:rsid w:val="00CD1335"/>
    <w:rsid w:val="00CD720A"/>
    <w:rsid w:val="00CE11A0"/>
    <w:rsid w:val="00D30A32"/>
    <w:rsid w:val="00D508D9"/>
    <w:rsid w:val="00D5234D"/>
    <w:rsid w:val="00D52A2C"/>
    <w:rsid w:val="00D74CC8"/>
    <w:rsid w:val="00D90677"/>
    <w:rsid w:val="00DF51BB"/>
    <w:rsid w:val="00E471C7"/>
    <w:rsid w:val="00E52CF4"/>
    <w:rsid w:val="00E70A2F"/>
    <w:rsid w:val="00E9757F"/>
    <w:rsid w:val="00EC405E"/>
    <w:rsid w:val="00EF4D02"/>
    <w:rsid w:val="00EF5458"/>
    <w:rsid w:val="00EF6B05"/>
    <w:rsid w:val="00F57C05"/>
    <w:rsid w:val="00F8227D"/>
    <w:rsid w:val="00F9353A"/>
    <w:rsid w:val="00FA033C"/>
    <w:rsid w:val="00FD0683"/>
    <w:rsid w:val="00FD598C"/>
    <w:rsid w:val="00FE4418"/>
    <w:rsid w:val="00FE6D15"/>
    <w:rsid w:val="00FF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757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609BAD-18C2-470B-8E08-0371A336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27</TotalTime>
  <Pages>14</Pages>
  <Words>2920</Words>
  <Characters>16647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Jing</dc:creator>
  <cp:keywords/>
  <cp:lastModifiedBy>Win10</cp:lastModifiedBy>
  <cp:revision>13</cp:revision>
  <cp:lastPrinted>2022-04-27T00:43:00Z</cp:lastPrinted>
  <dcterms:created xsi:type="dcterms:W3CDTF">2022-04-26T04:02:00Z</dcterms:created>
  <dcterms:modified xsi:type="dcterms:W3CDTF">2022-05-01T12:23:00Z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